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F5" w:rsidRDefault="000C5FF5" w:rsidP="0053497F"/>
    <w:p w:rsidR="000C5FF5" w:rsidRDefault="000C5FF5" w:rsidP="007450E4">
      <w:pPr>
        <w:jc w:val="center"/>
        <w:rPr>
          <w:b/>
        </w:rPr>
      </w:pPr>
      <w:r>
        <w:rPr>
          <w:b/>
          <w:szCs w:val="28"/>
        </w:rPr>
        <w:t xml:space="preserve">                                  </w:t>
      </w:r>
    </w:p>
    <w:p w:rsidR="000C5FF5" w:rsidRDefault="000C5FF5" w:rsidP="007450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0C5FF5" w:rsidRDefault="000C5FF5" w:rsidP="007450E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0C5FF5" w:rsidRDefault="000C5FF5" w:rsidP="007450E4">
      <w:pPr>
        <w:jc w:val="center"/>
        <w:rPr>
          <w:b/>
          <w:szCs w:val="28"/>
        </w:rPr>
      </w:pPr>
      <w:r>
        <w:rPr>
          <w:b/>
          <w:szCs w:val="28"/>
        </w:rPr>
        <w:t xml:space="preserve">от 16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253</w:t>
      </w:r>
    </w:p>
    <w:p w:rsidR="000C5FF5" w:rsidRDefault="000C5FF5" w:rsidP="007450E4">
      <w:pPr>
        <w:jc w:val="center"/>
        <w:rPr>
          <w:b/>
          <w:szCs w:val="28"/>
        </w:rPr>
      </w:pPr>
    </w:p>
    <w:p w:rsidR="000C5FF5" w:rsidRDefault="000C5FF5" w:rsidP="00D21413">
      <w:pPr>
        <w:pStyle w:val="NoSpacing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781D0F">
        <w:rPr>
          <w:rFonts w:ascii="Times New Roman" w:hAnsi="Times New Roman"/>
          <w:b/>
          <w:sz w:val="28"/>
          <w:szCs w:val="28"/>
        </w:rPr>
        <w:t xml:space="preserve">О награждении </w:t>
      </w:r>
      <w:r>
        <w:rPr>
          <w:rFonts w:ascii="Times New Roman" w:hAnsi="Times New Roman"/>
          <w:b/>
          <w:sz w:val="28"/>
          <w:szCs w:val="28"/>
        </w:rPr>
        <w:t>Грамотой</w:t>
      </w:r>
    </w:p>
    <w:p w:rsidR="000C5FF5" w:rsidRPr="00781D0F" w:rsidRDefault="000C5FF5" w:rsidP="00D21413">
      <w:pPr>
        <w:pStyle w:val="NoSpacing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781D0F">
        <w:rPr>
          <w:rFonts w:ascii="Times New Roman" w:hAnsi="Times New Roman"/>
          <w:b/>
          <w:sz w:val="28"/>
          <w:szCs w:val="28"/>
        </w:rPr>
        <w:t>Правительства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1D0F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0C5FF5" w:rsidRPr="00781D0F" w:rsidRDefault="000C5FF5" w:rsidP="000B1EDE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5FF5" w:rsidRPr="00781D0F" w:rsidRDefault="000C5FF5" w:rsidP="000B1EDE">
      <w:pPr>
        <w:pStyle w:val="NoSpacing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sz w:val="28"/>
          <w:szCs w:val="28"/>
        </w:rPr>
        <w:t xml:space="preserve">Правительство Республики Дагестан  </w:t>
      </w:r>
      <w:r w:rsidRPr="00781D0F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C5FF5" w:rsidRDefault="000C5FF5" w:rsidP="008C0707">
      <w:pPr>
        <w:ind w:left="-142" w:firstLine="851"/>
        <w:rPr>
          <w:szCs w:val="28"/>
        </w:rPr>
      </w:pPr>
      <w:r w:rsidRPr="00AD2D1E">
        <w:rPr>
          <w:szCs w:val="28"/>
        </w:rPr>
        <w:t xml:space="preserve">За </w:t>
      </w:r>
      <w:r>
        <w:rPr>
          <w:szCs w:val="28"/>
        </w:rPr>
        <w:t>активное участие в общественной жизни этнических дагестанцев,</w:t>
      </w:r>
      <w:r w:rsidRPr="00AD2D1E">
        <w:rPr>
          <w:szCs w:val="28"/>
        </w:rPr>
        <w:t xml:space="preserve"> </w:t>
      </w:r>
      <w:r>
        <w:rPr>
          <w:szCs w:val="28"/>
        </w:rPr>
        <w:t xml:space="preserve">проживающих в Ставропольском крае, </w:t>
      </w:r>
      <w:r w:rsidRPr="00AD2D1E">
        <w:rPr>
          <w:szCs w:val="28"/>
        </w:rPr>
        <w:t xml:space="preserve">и значительный вклад в </w:t>
      </w:r>
      <w:r>
        <w:rPr>
          <w:szCs w:val="28"/>
        </w:rPr>
        <w:t>укрепление дружбы между Республикой Дагестан и Ставропольским краем</w:t>
      </w:r>
      <w:r w:rsidRPr="00AD2D1E">
        <w:rPr>
          <w:szCs w:val="28"/>
        </w:rPr>
        <w:t xml:space="preserve"> наградить</w:t>
      </w:r>
      <w:r>
        <w:rPr>
          <w:szCs w:val="28"/>
        </w:rPr>
        <w:t xml:space="preserve"> Грамотой </w:t>
      </w:r>
      <w:r w:rsidRPr="00AD2D1E">
        <w:rPr>
          <w:szCs w:val="28"/>
        </w:rPr>
        <w:t>Правительства  Республики  Дагестан:</w:t>
      </w:r>
    </w:p>
    <w:p w:rsidR="000C5FF5" w:rsidRDefault="000C5FF5" w:rsidP="000B1EDE">
      <w:pPr>
        <w:ind w:firstLine="709"/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01"/>
        <w:gridCol w:w="356"/>
        <w:gridCol w:w="5873"/>
      </w:tblGrid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Писаренко </w:t>
            </w:r>
          </w:p>
          <w:p w:rsidR="000C5FF5" w:rsidRPr="000622A0" w:rsidRDefault="000C5FF5" w:rsidP="0053497F">
            <w:r w:rsidRPr="000622A0">
              <w:rPr>
                <w:szCs w:val="28"/>
              </w:rPr>
              <w:t xml:space="preserve">Александра </w:t>
            </w:r>
            <w:r w:rsidRPr="000622A0">
              <w:rPr>
                <w:spacing w:val="-1"/>
                <w:szCs w:val="28"/>
              </w:rPr>
              <w:t>Васильевича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>заместителя председателя Комитета Ставро-</w:t>
            </w:r>
            <w:r w:rsidRPr="000622A0">
              <w:rPr>
                <w:szCs w:val="28"/>
              </w:rPr>
              <w:br/>
              <w:t>польского края по делам национальностей и казачества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17" w:lineRule="exact"/>
              <w:ind w:left="562" w:hanging="562"/>
            </w:pPr>
            <w:r w:rsidRPr="000622A0">
              <w:rPr>
                <w:szCs w:val="28"/>
              </w:rPr>
              <w:t>Агаларова</w:t>
            </w:r>
          </w:p>
          <w:p w:rsidR="000C5FF5" w:rsidRPr="000622A0" w:rsidRDefault="000C5FF5" w:rsidP="000622A0">
            <w:pPr>
              <w:shd w:val="clear" w:color="auto" w:fill="FFFFFF"/>
              <w:spacing w:line="317" w:lineRule="exact"/>
              <w:ind w:left="562" w:hanging="562"/>
            </w:pPr>
            <w:r w:rsidRPr="000622A0">
              <w:rPr>
                <w:szCs w:val="28"/>
              </w:rPr>
              <w:t xml:space="preserve">Казбека </w:t>
            </w:r>
            <w:r w:rsidRPr="000622A0">
              <w:rPr>
                <w:spacing w:val="-1"/>
                <w:szCs w:val="28"/>
              </w:rPr>
              <w:t>Райзудиновича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>председателя совета Ставропольской город-ской национально-культурной автономии на-родов Дагестана, заместителя председателя совета Культурного центра народов Дагестана Ставропольского края им. М. Гусаева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17" w:lineRule="exact"/>
              <w:ind w:left="573" w:hanging="573"/>
            </w:pPr>
            <w:r w:rsidRPr="000622A0">
              <w:rPr>
                <w:szCs w:val="28"/>
              </w:rPr>
              <w:t>Азизова</w:t>
            </w:r>
          </w:p>
          <w:p w:rsidR="000C5FF5" w:rsidRPr="000622A0" w:rsidRDefault="000C5FF5" w:rsidP="000622A0">
            <w:pPr>
              <w:shd w:val="clear" w:color="auto" w:fill="FFFFFF"/>
              <w:spacing w:line="317" w:lineRule="exact"/>
              <w:ind w:left="576" w:hanging="573"/>
            </w:pPr>
            <w:r w:rsidRPr="000622A0">
              <w:rPr>
                <w:szCs w:val="28"/>
              </w:rPr>
              <w:t xml:space="preserve">Зайнудина </w:t>
            </w:r>
            <w:r w:rsidRPr="000622A0">
              <w:rPr>
                <w:spacing w:val="-1"/>
                <w:szCs w:val="28"/>
              </w:rPr>
              <w:t>Курбаналиевича</w:t>
            </w:r>
          </w:p>
          <w:p w:rsidR="000C5FF5" w:rsidRPr="000622A0" w:rsidRDefault="000C5FF5" w:rsidP="000622A0">
            <w:pPr>
              <w:tabs>
                <w:tab w:val="left" w:pos="2678"/>
              </w:tabs>
            </w:pPr>
            <w:r w:rsidRPr="000622A0">
              <w:tab/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руководителя общественной организации «Союз </w:t>
            </w:r>
            <w:r w:rsidRPr="000622A0">
              <w:rPr>
                <w:spacing w:val="-1"/>
                <w:szCs w:val="28"/>
              </w:rPr>
              <w:t>дагестанцев</w:t>
            </w:r>
            <w:r w:rsidRPr="000622A0">
              <w:rPr>
                <w:rFonts w:ascii="Arial" w:hAnsi="Arial" w:cs="Arial"/>
                <w:szCs w:val="28"/>
              </w:rPr>
              <w:t xml:space="preserve"> </w:t>
            </w:r>
            <w:r w:rsidRPr="000622A0">
              <w:rPr>
                <w:spacing w:val="-1"/>
                <w:szCs w:val="28"/>
              </w:rPr>
              <w:t>Степновского</w:t>
            </w:r>
            <w:r w:rsidRPr="000622A0">
              <w:rPr>
                <w:rFonts w:ascii="Arial" w:hAnsi="Arial" w:cs="Arial"/>
                <w:szCs w:val="28"/>
              </w:rPr>
              <w:t xml:space="preserve"> </w:t>
            </w:r>
            <w:r w:rsidRPr="000622A0">
              <w:rPr>
                <w:spacing w:val="-1"/>
                <w:szCs w:val="28"/>
              </w:rPr>
              <w:t xml:space="preserve">муниципаль-ного </w:t>
            </w:r>
            <w:r w:rsidRPr="000622A0">
              <w:rPr>
                <w:szCs w:val="28"/>
              </w:rPr>
              <w:t>района Ставропольского края»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Алиева </w:t>
            </w:r>
          </w:p>
          <w:p w:rsidR="000C5FF5" w:rsidRPr="000622A0" w:rsidRDefault="000C5FF5" w:rsidP="001D2267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Кадилу Али </w:t>
            </w:r>
          </w:p>
          <w:p w:rsidR="000C5FF5" w:rsidRPr="000622A0" w:rsidRDefault="000C5FF5" w:rsidP="001D2267">
            <w:r w:rsidRPr="000622A0">
              <w:rPr>
                <w:szCs w:val="28"/>
              </w:rPr>
              <w:t>Абдулгамидовича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>председателя совета Национально-культурно-го центра Буденовского района Ставрополь-ского края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86" w:hanging="586"/>
            </w:pPr>
            <w:r w:rsidRPr="000622A0">
              <w:rPr>
                <w:szCs w:val="28"/>
              </w:rPr>
              <w:t>Иманалиева</w:t>
            </w:r>
          </w:p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86" w:hanging="586"/>
            </w:pPr>
            <w:r w:rsidRPr="000622A0">
              <w:rPr>
                <w:szCs w:val="28"/>
              </w:rPr>
              <w:t>Наримана Нуралиевича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tabs>
                <w:tab w:val="left" w:pos="182"/>
                <w:tab w:val="left" w:pos="5657"/>
              </w:tabs>
              <w:spacing w:before="19" w:line="317" w:lineRule="exact"/>
              <w:ind w:left="10"/>
            </w:pPr>
            <w:r w:rsidRPr="000622A0">
              <w:rPr>
                <w:szCs w:val="28"/>
              </w:rPr>
              <w:t xml:space="preserve">сопредседателя совета Ставропольской город-                        ской молодежной организации народов </w:t>
            </w:r>
            <w:r w:rsidRPr="000622A0">
              <w:rPr>
                <w:spacing w:val="-1"/>
                <w:szCs w:val="28"/>
              </w:rPr>
              <w:t>Даге-</w:t>
            </w:r>
          </w:p>
          <w:p w:rsidR="000C5FF5" w:rsidRPr="000622A0" w:rsidRDefault="000C5FF5" w:rsidP="0053497F">
            <w:pPr>
              <w:rPr>
                <w:spacing w:val="-1"/>
                <w:szCs w:val="28"/>
              </w:rPr>
            </w:pPr>
            <w:r w:rsidRPr="000622A0">
              <w:rPr>
                <w:spacing w:val="-1"/>
                <w:szCs w:val="28"/>
              </w:rPr>
              <w:t>стана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84" w:hanging="584"/>
            </w:pPr>
            <w:r w:rsidRPr="000622A0">
              <w:rPr>
                <w:szCs w:val="28"/>
              </w:rPr>
              <w:t>Кимбарова</w:t>
            </w:r>
          </w:p>
          <w:p w:rsidR="000C5FF5" w:rsidRPr="000622A0" w:rsidRDefault="000C5FF5" w:rsidP="000622A0">
            <w:pPr>
              <w:shd w:val="clear" w:color="auto" w:fill="FFFFFF"/>
              <w:tabs>
                <w:tab w:val="center" w:pos="1997"/>
              </w:tabs>
              <w:spacing w:line="322" w:lineRule="exact"/>
              <w:ind w:left="586" w:hanging="584"/>
            </w:pPr>
            <w:r w:rsidRPr="000622A0">
              <w:rPr>
                <w:szCs w:val="28"/>
              </w:rPr>
              <w:t>Малика Магомедрасуловича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>сопредседателя совета Ставропольской город-ской молодежной организации народов Даге-стана, члена Молодежного этнического совета при Администрации г. Ставрополя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81" w:hanging="581"/>
            </w:pPr>
            <w:r w:rsidRPr="000622A0">
              <w:rPr>
                <w:szCs w:val="28"/>
              </w:rPr>
              <w:t>Круталевича</w:t>
            </w:r>
          </w:p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81" w:hanging="581"/>
            </w:pPr>
            <w:r w:rsidRPr="000622A0">
              <w:rPr>
                <w:spacing w:val="-1"/>
                <w:szCs w:val="28"/>
              </w:rPr>
              <w:t>Артура Александровича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672528">
            <w:r w:rsidRPr="000622A0">
              <w:t>председателя совета ставропольского город-ского отделения ставропольской краевой общественной организации «Славянский Союз Ставрополья»</w:t>
            </w:r>
          </w:p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71" w:hanging="573"/>
              <w:rPr>
                <w:szCs w:val="28"/>
              </w:rPr>
            </w:pPr>
          </w:p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71" w:hanging="573"/>
            </w:pPr>
            <w:r w:rsidRPr="000622A0">
              <w:rPr>
                <w:szCs w:val="28"/>
              </w:rPr>
              <w:t>Курбанова</w:t>
            </w:r>
          </w:p>
          <w:p w:rsidR="000C5FF5" w:rsidRPr="000622A0" w:rsidRDefault="000C5FF5" w:rsidP="000622A0">
            <w:pPr>
              <w:shd w:val="clear" w:color="auto" w:fill="FFFFFF"/>
              <w:spacing w:line="322" w:lineRule="exact"/>
              <w:ind w:left="576" w:hanging="573"/>
            </w:pPr>
            <w:r w:rsidRPr="000622A0">
              <w:rPr>
                <w:szCs w:val="28"/>
              </w:rPr>
              <w:t>Магомедбилала Гасановича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/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</w:p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заместителя председателя совета Культурного центра народов Дагестана Ставропольского края им. М. Гусаева, председателя совета общественной организации «Культурный центр народов Дагестана в Туркменском районе Ставропольского края» 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shd w:val="clear" w:color="auto" w:fill="FFFFFF"/>
              <w:ind w:left="5"/>
            </w:pPr>
            <w:r w:rsidRPr="000622A0">
              <w:rPr>
                <w:szCs w:val="28"/>
              </w:rPr>
              <w:t>Мельникову</w:t>
            </w:r>
          </w:p>
          <w:p w:rsidR="000C5FF5" w:rsidRPr="000622A0" w:rsidRDefault="000C5FF5" w:rsidP="000622A0">
            <w:pPr>
              <w:shd w:val="clear" w:color="auto" w:fill="FFFFFF"/>
            </w:pPr>
            <w:r w:rsidRPr="000622A0">
              <w:rPr>
                <w:szCs w:val="28"/>
              </w:rPr>
              <w:t>Алену Андреевну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 xml:space="preserve">помощника представителя Республики Даге-стан в Ставропольском крае по работе с молодежью 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line="322" w:lineRule="exact"/>
              <w:ind w:right="992"/>
              <w:rPr>
                <w:szCs w:val="28"/>
              </w:rPr>
            </w:pPr>
            <w:r w:rsidRPr="000622A0">
              <w:rPr>
                <w:szCs w:val="28"/>
              </w:rPr>
              <w:t xml:space="preserve">Рашидова </w:t>
            </w:r>
          </w:p>
          <w:p w:rsidR="000C5FF5" w:rsidRPr="000622A0" w:rsidRDefault="000C5FF5" w:rsidP="000622A0">
            <w:pPr>
              <w:widowControl w:val="0"/>
              <w:shd w:val="clear" w:color="auto" w:fill="FFFFFF"/>
              <w:tabs>
                <w:tab w:val="left" w:pos="571"/>
                <w:tab w:val="left" w:pos="3409"/>
              </w:tabs>
              <w:autoSpaceDE w:val="0"/>
              <w:autoSpaceDN w:val="0"/>
              <w:adjustRightInd w:val="0"/>
              <w:spacing w:line="322" w:lineRule="exact"/>
              <w:ind w:right="7"/>
              <w:rPr>
                <w:spacing w:val="-16"/>
                <w:szCs w:val="28"/>
              </w:rPr>
            </w:pPr>
            <w:r w:rsidRPr="000622A0">
              <w:rPr>
                <w:szCs w:val="28"/>
              </w:rPr>
              <w:t>Магомеда Магдиевича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pPr>
              <w:rPr>
                <w:szCs w:val="28"/>
              </w:rPr>
            </w:pPr>
            <w:r w:rsidRPr="000622A0">
              <w:rPr>
                <w:szCs w:val="28"/>
              </w:rPr>
              <w:t>председателя совета Региональной националь-но-культурной автономии народов Дагестана на Кавказских Минеральных Водах</w:t>
            </w:r>
          </w:p>
          <w:p w:rsidR="000C5FF5" w:rsidRPr="000622A0" w:rsidRDefault="000C5FF5" w:rsidP="0053497F"/>
        </w:tc>
      </w:tr>
      <w:tr w:rsidR="000C5FF5" w:rsidRPr="000622A0" w:rsidTr="000622A0"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0622A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line="317" w:lineRule="exact"/>
              <w:ind w:right="516"/>
              <w:jc w:val="left"/>
              <w:rPr>
                <w:szCs w:val="28"/>
              </w:rPr>
            </w:pPr>
            <w:r w:rsidRPr="000622A0">
              <w:rPr>
                <w:szCs w:val="28"/>
              </w:rPr>
              <w:t xml:space="preserve">Сатыбалову </w:t>
            </w:r>
          </w:p>
          <w:p w:rsidR="000C5FF5" w:rsidRPr="000622A0" w:rsidRDefault="000C5FF5" w:rsidP="000622A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line="317" w:lineRule="exact"/>
              <w:ind w:right="516"/>
              <w:jc w:val="left"/>
              <w:rPr>
                <w:spacing w:val="-18"/>
                <w:szCs w:val="28"/>
              </w:rPr>
            </w:pPr>
            <w:r w:rsidRPr="000622A0">
              <w:rPr>
                <w:szCs w:val="28"/>
              </w:rPr>
              <w:t>Мадину Айнутдиновну</w:t>
            </w:r>
          </w:p>
          <w:p w:rsidR="000C5FF5" w:rsidRPr="000622A0" w:rsidRDefault="000C5FF5" w:rsidP="0053497F"/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53497F">
            <w:r w:rsidRPr="000622A0">
              <w:t>–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0C5FF5" w:rsidRPr="000622A0" w:rsidRDefault="000C5FF5" w:rsidP="002C453F">
            <w:r w:rsidRPr="000622A0">
              <w:rPr>
                <w:szCs w:val="28"/>
              </w:rPr>
              <w:t>студентку федерального государственного бюджетного образовательного учреждения высшего профессионального образования «Ставропольский государственный аграрный университет», общественного деятеля.</w:t>
            </w:r>
          </w:p>
        </w:tc>
      </w:tr>
    </w:tbl>
    <w:p w:rsidR="000C5FF5" w:rsidRDefault="000C5FF5" w:rsidP="00A36C0F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7" w:lineRule="exact"/>
        <w:ind w:right="516"/>
        <w:jc w:val="left"/>
      </w:pPr>
    </w:p>
    <w:p w:rsidR="000C5FF5" w:rsidRDefault="000C5FF5" w:rsidP="00A36C0F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7" w:lineRule="exact"/>
        <w:ind w:right="516"/>
        <w:jc w:val="left"/>
      </w:pPr>
    </w:p>
    <w:p w:rsidR="000C5FF5" w:rsidRDefault="000C5FF5" w:rsidP="003F1DF1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7" w:lineRule="exact"/>
        <w:ind w:right="516" w:hanging="142"/>
        <w:jc w:val="left"/>
        <w:rPr>
          <w:b/>
          <w:szCs w:val="28"/>
        </w:rPr>
      </w:pPr>
    </w:p>
    <w:p w:rsidR="000C5FF5" w:rsidRPr="00A36C0F" w:rsidRDefault="000C5FF5" w:rsidP="003F1DF1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7" w:lineRule="exact"/>
        <w:ind w:right="516" w:hanging="142"/>
        <w:jc w:val="left"/>
        <w:rPr>
          <w:b/>
          <w:szCs w:val="28"/>
        </w:rPr>
      </w:pPr>
      <w:r w:rsidRPr="00A36C0F">
        <w:rPr>
          <w:b/>
          <w:szCs w:val="28"/>
        </w:rPr>
        <w:t>Председатель Правительства</w:t>
      </w:r>
    </w:p>
    <w:p w:rsidR="000C5FF5" w:rsidRPr="00A36C0F" w:rsidRDefault="000C5FF5" w:rsidP="00A36C0F">
      <w:pPr>
        <w:rPr>
          <w:b/>
        </w:rPr>
      </w:pPr>
      <w:r>
        <w:rPr>
          <w:b/>
          <w:szCs w:val="28"/>
        </w:rPr>
        <w:t xml:space="preserve">     </w:t>
      </w:r>
      <w:r w:rsidRPr="00A36C0F">
        <w:rPr>
          <w:b/>
          <w:szCs w:val="28"/>
        </w:rPr>
        <w:t xml:space="preserve">Республики Дагестан                      </w:t>
      </w:r>
      <w:r>
        <w:rPr>
          <w:b/>
          <w:szCs w:val="28"/>
        </w:rPr>
        <w:t xml:space="preserve">                                               </w:t>
      </w:r>
      <w:r w:rsidRPr="00A36C0F">
        <w:rPr>
          <w:b/>
          <w:szCs w:val="28"/>
        </w:rPr>
        <w:t>М. Меджидов</w:t>
      </w:r>
    </w:p>
    <w:sectPr w:rsidR="000C5FF5" w:rsidRPr="00A36C0F" w:rsidSect="000C5695">
      <w:headerReference w:type="default" r:id="rId7"/>
      <w:pgSz w:w="11906" w:h="16838"/>
      <w:pgMar w:top="1134" w:right="85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FF5" w:rsidRDefault="000C5FF5" w:rsidP="000C5695">
      <w:r>
        <w:separator/>
      </w:r>
    </w:p>
  </w:endnote>
  <w:endnote w:type="continuationSeparator" w:id="1">
    <w:p w:rsidR="000C5FF5" w:rsidRDefault="000C5FF5" w:rsidP="000C5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FF5" w:rsidRDefault="000C5FF5" w:rsidP="000C5695">
      <w:r>
        <w:separator/>
      </w:r>
    </w:p>
  </w:footnote>
  <w:footnote w:type="continuationSeparator" w:id="1">
    <w:p w:rsidR="000C5FF5" w:rsidRDefault="000C5FF5" w:rsidP="000C56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F5" w:rsidRDefault="000C5FF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0C5FF5" w:rsidRDefault="000C5F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C3BFD"/>
    <w:multiLevelType w:val="singleLevel"/>
    <w:tmpl w:val="76F86B78"/>
    <w:lvl w:ilvl="0">
      <w:start w:val="10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AD5"/>
    <w:rsid w:val="0000310F"/>
    <w:rsid w:val="000036B1"/>
    <w:rsid w:val="00003CD8"/>
    <w:rsid w:val="00006BCE"/>
    <w:rsid w:val="00010C9A"/>
    <w:rsid w:val="00011AFA"/>
    <w:rsid w:val="000121DA"/>
    <w:rsid w:val="000122E5"/>
    <w:rsid w:val="00015C69"/>
    <w:rsid w:val="00016C8D"/>
    <w:rsid w:val="0002666A"/>
    <w:rsid w:val="00027149"/>
    <w:rsid w:val="00032E80"/>
    <w:rsid w:val="000413AA"/>
    <w:rsid w:val="0004272E"/>
    <w:rsid w:val="00043888"/>
    <w:rsid w:val="00043D70"/>
    <w:rsid w:val="00043F9A"/>
    <w:rsid w:val="00046AC6"/>
    <w:rsid w:val="000553EC"/>
    <w:rsid w:val="00057D65"/>
    <w:rsid w:val="00061558"/>
    <w:rsid w:val="00061859"/>
    <w:rsid w:val="00061D56"/>
    <w:rsid w:val="000622A0"/>
    <w:rsid w:val="00067A3C"/>
    <w:rsid w:val="00070199"/>
    <w:rsid w:val="000712FA"/>
    <w:rsid w:val="00073EE8"/>
    <w:rsid w:val="00075971"/>
    <w:rsid w:val="00075F8D"/>
    <w:rsid w:val="0007700D"/>
    <w:rsid w:val="00077358"/>
    <w:rsid w:val="000816A1"/>
    <w:rsid w:val="00084AAD"/>
    <w:rsid w:val="00085266"/>
    <w:rsid w:val="00085B5E"/>
    <w:rsid w:val="00093794"/>
    <w:rsid w:val="000963CD"/>
    <w:rsid w:val="00096537"/>
    <w:rsid w:val="000A08DC"/>
    <w:rsid w:val="000A39E2"/>
    <w:rsid w:val="000A5664"/>
    <w:rsid w:val="000A6DE7"/>
    <w:rsid w:val="000B0654"/>
    <w:rsid w:val="000B18EE"/>
    <w:rsid w:val="000B1EDE"/>
    <w:rsid w:val="000B5565"/>
    <w:rsid w:val="000B5900"/>
    <w:rsid w:val="000C4B40"/>
    <w:rsid w:val="000C5695"/>
    <w:rsid w:val="000C5FF5"/>
    <w:rsid w:val="000C67AB"/>
    <w:rsid w:val="000C6DF6"/>
    <w:rsid w:val="000C79C6"/>
    <w:rsid w:val="000D0223"/>
    <w:rsid w:val="000D1139"/>
    <w:rsid w:val="000D5128"/>
    <w:rsid w:val="000D5BF8"/>
    <w:rsid w:val="000D7A9E"/>
    <w:rsid w:val="000E0E10"/>
    <w:rsid w:val="000E1068"/>
    <w:rsid w:val="000E280D"/>
    <w:rsid w:val="000E3A8B"/>
    <w:rsid w:val="000E446E"/>
    <w:rsid w:val="000E6BB1"/>
    <w:rsid w:val="000F0338"/>
    <w:rsid w:val="000F1875"/>
    <w:rsid w:val="000F1AAE"/>
    <w:rsid w:val="000F2A5B"/>
    <w:rsid w:val="000F3EBA"/>
    <w:rsid w:val="000F5087"/>
    <w:rsid w:val="000F7BB6"/>
    <w:rsid w:val="00106575"/>
    <w:rsid w:val="0011169B"/>
    <w:rsid w:val="00115C5A"/>
    <w:rsid w:val="00116822"/>
    <w:rsid w:val="00117842"/>
    <w:rsid w:val="00117EED"/>
    <w:rsid w:val="001279CF"/>
    <w:rsid w:val="0013560A"/>
    <w:rsid w:val="001359B2"/>
    <w:rsid w:val="00136978"/>
    <w:rsid w:val="00136DE6"/>
    <w:rsid w:val="001437CE"/>
    <w:rsid w:val="00144288"/>
    <w:rsid w:val="0014434B"/>
    <w:rsid w:val="00145CCE"/>
    <w:rsid w:val="00147A37"/>
    <w:rsid w:val="00147BF5"/>
    <w:rsid w:val="00150611"/>
    <w:rsid w:val="0015131A"/>
    <w:rsid w:val="001553BB"/>
    <w:rsid w:val="0015755A"/>
    <w:rsid w:val="00164279"/>
    <w:rsid w:val="00165A9B"/>
    <w:rsid w:val="001675D1"/>
    <w:rsid w:val="00170D8E"/>
    <w:rsid w:val="00171530"/>
    <w:rsid w:val="001730AA"/>
    <w:rsid w:val="00173C4A"/>
    <w:rsid w:val="00173DAE"/>
    <w:rsid w:val="001750FF"/>
    <w:rsid w:val="0017654F"/>
    <w:rsid w:val="001818A3"/>
    <w:rsid w:val="00182C8E"/>
    <w:rsid w:val="00182EA7"/>
    <w:rsid w:val="00183172"/>
    <w:rsid w:val="00184351"/>
    <w:rsid w:val="00185673"/>
    <w:rsid w:val="0018732C"/>
    <w:rsid w:val="00192658"/>
    <w:rsid w:val="001946C7"/>
    <w:rsid w:val="00194856"/>
    <w:rsid w:val="00195278"/>
    <w:rsid w:val="001958BB"/>
    <w:rsid w:val="001965AB"/>
    <w:rsid w:val="00197819"/>
    <w:rsid w:val="00197963"/>
    <w:rsid w:val="001A281B"/>
    <w:rsid w:val="001A459D"/>
    <w:rsid w:val="001A4A90"/>
    <w:rsid w:val="001A5246"/>
    <w:rsid w:val="001A7075"/>
    <w:rsid w:val="001B2217"/>
    <w:rsid w:val="001B3F09"/>
    <w:rsid w:val="001B49DF"/>
    <w:rsid w:val="001B68BD"/>
    <w:rsid w:val="001B6FA3"/>
    <w:rsid w:val="001C0B71"/>
    <w:rsid w:val="001C11A1"/>
    <w:rsid w:val="001C2CF7"/>
    <w:rsid w:val="001C2FE0"/>
    <w:rsid w:val="001C46BA"/>
    <w:rsid w:val="001C5DF1"/>
    <w:rsid w:val="001C62B7"/>
    <w:rsid w:val="001C64CE"/>
    <w:rsid w:val="001C75DA"/>
    <w:rsid w:val="001D2267"/>
    <w:rsid w:val="001D2ACB"/>
    <w:rsid w:val="001D30C3"/>
    <w:rsid w:val="001D3E5B"/>
    <w:rsid w:val="001D6DF7"/>
    <w:rsid w:val="001E21F3"/>
    <w:rsid w:val="001E3AD5"/>
    <w:rsid w:val="001E45A5"/>
    <w:rsid w:val="001E5211"/>
    <w:rsid w:val="001E5EF2"/>
    <w:rsid w:val="001E6685"/>
    <w:rsid w:val="001E787F"/>
    <w:rsid w:val="001F59F8"/>
    <w:rsid w:val="001F77B9"/>
    <w:rsid w:val="001F79B9"/>
    <w:rsid w:val="002002CA"/>
    <w:rsid w:val="00207022"/>
    <w:rsid w:val="00211B47"/>
    <w:rsid w:val="00211DBC"/>
    <w:rsid w:val="00212AE5"/>
    <w:rsid w:val="00213034"/>
    <w:rsid w:val="00215ADB"/>
    <w:rsid w:val="002229FA"/>
    <w:rsid w:val="00224225"/>
    <w:rsid w:val="00224899"/>
    <w:rsid w:val="00225897"/>
    <w:rsid w:val="002303AF"/>
    <w:rsid w:val="0023067B"/>
    <w:rsid w:val="00231CDF"/>
    <w:rsid w:val="002322AC"/>
    <w:rsid w:val="00233A28"/>
    <w:rsid w:val="002346E6"/>
    <w:rsid w:val="0023694F"/>
    <w:rsid w:val="00237240"/>
    <w:rsid w:val="00242799"/>
    <w:rsid w:val="00244467"/>
    <w:rsid w:val="0024563D"/>
    <w:rsid w:val="0024724B"/>
    <w:rsid w:val="00250E0B"/>
    <w:rsid w:val="0025578E"/>
    <w:rsid w:val="00255850"/>
    <w:rsid w:val="002564FB"/>
    <w:rsid w:val="002575CF"/>
    <w:rsid w:val="00260CB1"/>
    <w:rsid w:val="00262299"/>
    <w:rsid w:val="0026633F"/>
    <w:rsid w:val="00266520"/>
    <w:rsid w:val="0026683B"/>
    <w:rsid w:val="00267242"/>
    <w:rsid w:val="00270904"/>
    <w:rsid w:val="00271AC4"/>
    <w:rsid w:val="00271FFD"/>
    <w:rsid w:val="002729DD"/>
    <w:rsid w:val="00274AEF"/>
    <w:rsid w:val="0027621E"/>
    <w:rsid w:val="00276392"/>
    <w:rsid w:val="00283EF7"/>
    <w:rsid w:val="0028586B"/>
    <w:rsid w:val="00285D4B"/>
    <w:rsid w:val="002865A6"/>
    <w:rsid w:val="0028702D"/>
    <w:rsid w:val="00287A1A"/>
    <w:rsid w:val="00290AD1"/>
    <w:rsid w:val="00291C1D"/>
    <w:rsid w:val="00291C24"/>
    <w:rsid w:val="002927D9"/>
    <w:rsid w:val="00293841"/>
    <w:rsid w:val="00294A81"/>
    <w:rsid w:val="00295F84"/>
    <w:rsid w:val="002A2FEB"/>
    <w:rsid w:val="002A44BA"/>
    <w:rsid w:val="002B0663"/>
    <w:rsid w:val="002B0F71"/>
    <w:rsid w:val="002B221C"/>
    <w:rsid w:val="002B26AF"/>
    <w:rsid w:val="002B768E"/>
    <w:rsid w:val="002B7ADC"/>
    <w:rsid w:val="002C080F"/>
    <w:rsid w:val="002C453F"/>
    <w:rsid w:val="002C50C5"/>
    <w:rsid w:val="002C53E5"/>
    <w:rsid w:val="002C6686"/>
    <w:rsid w:val="002C7499"/>
    <w:rsid w:val="002C7759"/>
    <w:rsid w:val="002D4A41"/>
    <w:rsid w:val="002D61F7"/>
    <w:rsid w:val="002D7A30"/>
    <w:rsid w:val="002E0FC5"/>
    <w:rsid w:val="002E10EF"/>
    <w:rsid w:val="002E1A71"/>
    <w:rsid w:val="002E659F"/>
    <w:rsid w:val="002E67F2"/>
    <w:rsid w:val="002E684F"/>
    <w:rsid w:val="002F087A"/>
    <w:rsid w:val="002F124E"/>
    <w:rsid w:val="002F38B9"/>
    <w:rsid w:val="002F3FE4"/>
    <w:rsid w:val="002F4F87"/>
    <w:rsid w:val="002F54D4"/>
    <w:rsid w:val="002F7BE0"/>
    <w:rsid w:val="0030370F"/>
    <w:rsid w:val="00303BBB"/>
    <w:rsid w:val="00304259"/>
    <w:rsid w:val="00306599"/>
    <w:rsid w:val="00315EE0"/>
    <w:rsid w:val="00316F9C"/>
    <w:rsid w:val="00320790"/>
    <w:rsid w:val="00325D2E"/>
    <w:rsid w:val="003269A1"/>
    <w:rsid w:val="00332D87"/>
    <w:rsid w:val="00333108"/>
    <w:rsid w:val="00333C7F"/>
    <w:rsid w:val="00341A8D"/>
    <w:rsid w:val="003421CA"/>
    <w:rsid w:val="00347104"/>
    <w:rsid w:val="003522AB"/>
    <w:rsid w:val="00352905"/>
    <w:rsid w:val="00353D3D"/>
    <w:rsid w:val="0035486E"/>
    <w:rsid w:val="00356FD3"/>
    <w:rsid w:val="00357FFB"/>
    <w:rsid w:val="00360A7C"/>
    <w:rsid w:val="00362CA5"/>
    <w:rsid w:val="00365048"/>
    <w:rsid w:val="00365329"/>
    <w:rsid w:val="00365FC1"/>
    <w:rsid w:val="0036645D"/>
    <w:rsid w:val="00367302"/>
    <w:rsid w:val="00370216"/>
    <w:rsid w:val="00370683"/>
    <w:rsid w:val="00371809"/>
    <w:rsid w:val="003743D9"/>
    <w:rsid w:val="00377219"/>
    <w:rsid w:val="003810EA"/>
    <w:rsid w:val="00382309"/>
    <w:rsid w:val="003857E2"/>
    <w:rsid w:val="00385D6E"/>
    <w:rsid w:val="003863C1"/>
    <w:rsid w:val="00386FAE"/>
    <w:rsid w:val="00390CFA"/>
    <w:rsid w:val="00390E3A"/>
    <w:rsid w:val="003A21FC"/>
    <w:rsid w:val="003A268B"/>
    <w:rsid w:val="003A408C"/>
    <w:rsid w:val="003A428B"/>
    <w:rsid w:val="003B1D89"/>
    <w:rsid w:val="003B1DBE"/>
    <w:rsid w:val="003B26B7"/>
    <w:rsid w:val="003B293B"/>
    <w:rsid w:val="003B3420"/>
    <w:rsid w:val="003B46C6"/>
    <w:rsid w:val="003B684C"/>
    <w:rsid w:val="003B7602"/>
    <w:rsid w:val="003C0EB6"/>
    <w:rsid w:val="003C2B72"/>
    <w:rsid w:val="003C3053"/>
    <w:rsid w:val="003C3253"/>
    <w:rsid w:val="003C3340"/>
    <w:rsid w:val="003C43F3"/>
    <w:rsid w:val="003C510F"/>
    <w:rsid w:val="003C6610"/>
    <w:rsid w:val="003D0030"/>
    <w:rsid w:val="003D1289"/>
    <w:rsid w:val="003D4892"/>
    <w:rsid w:val="003D53CE"/>
    <w:rsid w:val="003E0150"/>
    <w:rsid w:val="003E03EC"/>
    <w:rsid w:val="003E0488"/>
    <w:rsid w:val="003E2679"/>
    <w:rsid w:val="003E3406"/>
    <w:rsid w:val="003E4C41"/>
    <w:rsid w:val="003E55AC"/>
    <w:rsid w:val="003E7C36"/>
    <w:rsid w:val="003F0961"/>
    <w:rsid w:val="003F1DF1"/>
    <w:rsid w:val="003F39D4"/>
    <w:rsid w:val="003F4A3D"/>
    <w:rsid w:val="003F7B41"/>
    <w:rsid w:val="00400A28"/>
    <w:rsid w:val="00402213"/>
    <w:rsid w:val="00402C9E"/>
    <w:rsid w:val="00404435"/>
    <w:rsid w:val="00404753"/>
    <w:rsid w:val="00404F49"/>
    <w:rsid w:val="00407283"/>
    <w:rsid w:val="00413BB8"/>
    <w:rsid w:val="004236B3"/>
    <w:rsid w:val="004242EB"/>
    <w:rsid w:val="0042476A"/>
    <w:rsid w:val="00426690"/>
    <w:rsid w:val="004268E3"/>
    <w:rsid w:val="004302EB"/>
    <w:rsid w:val="00430C45"/>
    <w:rsid w:val="004312B0"/>
    <w:rsid w:val="00432F47"/>
    <w:rsid w:val="0043634A"/>
    <w:rsid w:val="00437B57"/>
    <w:rsid w:val="004414D4"/>
    <w:rsid w:val="0044244D"/>
    <w:rsid w:val="004424E6"/>
    <w:rsid w:val="00442898"/>
    <w:rsid w:val="00442B11"/>
    <w:rsid w:val="00443049"/>
    <w:rsid w:val="0044323B"/>
    <w:rsid w:val="00451595"/>
    <w:rsid w:val="00452612"/>
    <w:rsid w:val="00452F67"/>
    <w:rsid w:val="0045433D"/>
    <w:rsid w:val="00455683"/>
    <w:rsid w:val="00465731"/>
    <w:rsid w:val="004661BD"/>
    <w:rsid w:val="00471CA3"/>
    <w:rsid w:val="0047218A"/>
    <w:rsid w:val="0047398B"/>
    <w:rsid w:val="00481F95"/>
    <w:rsid w:val="00485B65"/>
    <w:rsid w:val="00486126"/>
    <w:rsid w:val="004939E1"/>
    <w:rsid w:val="00493AC3"/>
    <w:rsid w:val="00496072"/>
    <w:rsid w:val="004A1C61"/>
    <w:rsid w:val="004A3001"/>
    <w:rsid w:val="004B1224"/>
    <w:rsid w:val="004B5456"/>
    <w:rsid w:val="004B5C16"/>
    <w:rsid w:val="004B662F"/>
    <w:rsid w:val="004B7346"/>
    <w:rsid w:val="004B734D"/>
    <w:rsid w:val="004C139E"/>
    <w:rsid w:val="004C4CB4"/>
    <w:rsid w:val="004C6293"/>
    <w:rsid w:val="004D07F7"/>
    <w:rsid w:val="004D3541"/>
    <w:rsid w:val="004D3A09"/>
    <w:rsid w:val="004D7C6D"/>
    <w:rsid w:val="004E0B64"/>
    <w:rsid w:val="004E26F4"/>
    <w:rsid w:val="004E683A"/>
    <w:rsid w:val="004F0B40"/>
    <w:rsid w:val="004F10E2"/>
    <w:rsid w:val="004F4098"/>
    <w:rsid w:val="004F487C"/>
    <w:rsid w:val="004F5DB4"/>
    <w:rsid w:val="004F65E2"/>
    <w:rsid w:val="00502FF7"/>
    <w:rsid w:val="00506E58"/>
    <w:rsid w:val="005076E0"/>
    <w:rsid w:val="005106DD"/>
    <w:rsid w:val="00513232"/>
    <w:rsid w:val="00522487"/>
    <w:rsid w:val="00522919"/>
    <w:rsid w:val="00522F33"/>
    <w:rsid w:val="005269DC"/>
    <w:rsid w:val="00527A4D"/>
    <w:rsid w:val="0053076B"/>
    <w:rsid w:val="00530FC2"/>
    <w:rsid w:val="00532734"/>
    <w:rsid w:val="00532902"/>
    <w:rsid w:val="0053497F"/>
    <w:rsid w:val="00536C6C"/>
    <w:rsid w:val="005377FE"/>
    <w:rsid w:val="00537B97"/>
    <w:rsid w:val="00541421"/>
    <w:rsid w:val="0054629C"/>
    <w:rsid w:val="00546515"/>
    <w:rsid w:val="005479D4"/>
    <w:rsid w:val="00550BAB"/>
    <w:rsid w:val="00553421"/>
    <w:rsid w:val="0055656D"/>
    <w:rsid w:val="00557532"/>
    <w:rsid w:val="00564312"/>
    <w:rsid w:val="00566C13"/>
    <w:rsid w:val="0057147B"/>
    <w:rsid w:val="0057149C"/>
    <w:rsid w:val="00572F27"/>
    <w:rsid w:val="005733CF"/>
    <w:rsid w:val="00575E42"/>
    <w:rsid w:val="00576191"/>
    <w:rsid w:val="005766DD"/>
    <w:rsid w:val="005816AA"/>
    <w:rsid w:val="005831C0"/>
    <w:rsid w:val="0058347D"/>
    <w:rsid w:val="00586CD9"/>
    <w:rsid w:val="005870C8"/>
    <w:rsid w:val="00587B63"/>
    <w:rsid w:val="0059134C"/>
    <w:rsid w:val="00593306"/>
    <w:rsid w:val="0059436C"/>
    <w:rsid w:val="0059629E"/>
    <w:rsid w:val="00596575"/>
    <w:rsid w:val="00597A46"/>
    <w:rsid w:val="005A2362"/>
    <w:rsid w:val="005B065A"/>
    <w:rsid w:val="005B212F"/>
    <w:rsid w:val="005B3BFE"/>
    <w:rsid w:val="005B4B28"/>
    <w:rsid w:val="005B4E17"/>
    <w:rsid w:val="005B509D"/>
    <w:rsid w:val="005C0018"/>
    <w:rsid w:val="005C2D48"/>
    <w:rsid w:val="005C539A"/>
    <w:rsid w:val="005C758D"/>
    <w:rsid w:val="005C7B8D"/>
    <w:rsid w:val="005D7EC3"/>
    <w:rsid w:val="005E4802"/>
    <w:rsid w:val="005E5713"/>
    <w:rsid w:val="005E5FB1"/>
    <w:rsid w:val="005E6AD2"/>
    <w:rsid w:val="005E79BC"/>
    <w:rsid w:val="005F2DE7"/>
    <w:rsid w:val="005F34C1"/>
    <w:rsid w:val="006006C1"/>
    <w:rsid w:val="00601369"/>
    <w:rsid w:val="00602F46"/>
    <w:rsid w:val="006065DA"/>
    <w:rsid w:val="00606C8A"/>
    <w:rsid w:val="00610052"/>
    <w:rsid w:val="0061009E"/>
    <w:rsid w:val="00611F5F"/>
    <w:rsid w:val="006148B8"/>
    <w:rsid w:val="00615626"/>
    <w:rsid w:val="0062034B"/>
    <w:rsid w:val="00624FBA"/>
    <w:rsid w:val="0063075F"/>
    <w:rsid w:val="00630A19"/>
    <w:rsid w:val="00630B88"/>
    <w:rsid w:val="00642BDC"/>
    <w:rsid w:val="00653703"/>
    <w:rsid w:val="00655CE4"/>
    <w:rsid w:val="00656460"/>
    <w:rsid w:val="00657630"/>
    <w:rsid w:val="006605E7"/>
    <w:rsid w:val="00660F0B"/>
    <w:rsid w:val="006616FA"/>
    <w:rsid w:val="00662856"/>
    <w:rsid w:val="00662B7D"/>
    <w:rsid w:val="006632EA"/>
    <w:rsid w:val="0066700B"/>
    <w:rsid w:val="00667F58"/>
    <w:rsid w:val="0067022E"/>
    <w:rsid w:val="00671B58"/>
    <w:rsid w:val="00672528"/>
    <w:rsid w:val="006740F6"/>
    <w:rsid w:val="0068296A"/>
    <w:rsid w:val="00684994"/>
    <w:rsid w:val="006914B2"/>
    <w:rsid w:val="00694975"/>
    <w:rsid w:val="006A3832"/>
    <w:rsid w:val="006A50C6"/>
    <w:rsid w:val="006A5541"/>
    <w:rsid w:val="006A5CEE"/>
    <w:rsid w:val="006B1225"/>
    <w:rsid w:val="006B22AD"/>
    <w:rsid w:val="006B36DE"/>
    <w:rsid w:val="006B4997"/>
    <w:rsid w:val="006B4A44"/>
    <w:rsid w:val="006B73FE"/>
    <w:rsid w:val="006B7C2B"/>
    <w:rsid w:val="006C1BDB"/>
    <w:rsid w:val="006C35B8"/>
    <w:rsid w:val="006C39B7"/>
    <w:rsid w:val="006C40B1"/>
    <w:rsid w:val="006C64C6"/>
    <w:rsid w:val="006D2B40"/>
    <w:rsid w:val="006D2CBB"/>
    <w:rsid w:val="006D3339"/>
    <w:rsid w:val="006D5DDD"/>
    <w:rsid w:val="006D5E18"/>
    <w:rsid w:val="006D7CED"/>
    <w:rsid w:val="006E0832"/>
    <w:rsid w:val="006E2DE6"/>
    <w:rsid w:val="006E603C"/>
    <w:rsid w:val="006F08F3"/>
    <w:rsid w:val="006F441D"/>
    <w:rsid w:val="006F62EC"/>
    <w:rsid w:val="006F7EDB"/>
    <w:rsid w:val="00701620"/>
    <w:rsid w:val="00703567"/>
    <w:rsid w:val="0070367C"/>
    <w:rsid w:val="00707EA8"/>
    <w:rsid w:val="00711345"/>
    <w:rsid w:val="00713384"/>
    <w:rsid w:val="00714EAA"/>
    <w:rsid w:val="007164EC"/>
    <w:rsid w:val="00722697"/>
    <w:rsid w:val="00726EF3"/>
    <w:rsid w:val="007356A2"/>
    <w:rsid w:val="00735B2D"/>
    <w:rsid w:val="0073656A"/>
    <w:rsid w:val="00736F6B"/>
    <w:rsid w:val="00737847"/>
    <w:rsid w:val="0074449D"/>
    <w:rsid w:val="007450E4"/>
    <w:rsid w:val="00746B49"/>
    <w:rsid w:val="0074716A"/>
    <w:rsid w:val="00747F22"/>
    <w:rsid w:val="00752983"/>
    <w:rsid w:val="00752A32"/>
    <w:rsid w:val="0075472F"/>
    <w:rsid w:val="00755D72"/>
    <w:rsid w:val="00757497"/>
    <w:rsid w:val="00757A62"/>
    <w:rsid w:val="00763688"/>
    <w:rsid w:val="00764F82"/>
    <w:rsid w:val="0076637F"/>
    <w:rsid w:val="00766994"/>
    <w:rsid w:val="00770596"/>
    <w:rsid w:val="00773909"/>
    <w:rsid w:val="0077403E"/>
    <w:rsid w:val="00776D2F"/>
    <w:rsid w:val="00777A72"/>
    <w:rsid w:val="00780DFE"/>
    <w:rsid w:val="00781894"/>
    <w:rsid w:val="00781D0F"/>
    <w:rsid w:val="0078234B"/>
    <w:rsid w:val="00782F26"/>
    <w:rsid w:val="007914AA"/>
    <w:rsid w:val="00791947"/>
    <w:rsid w:val="00793062"/>
    <w:rsid w:val="00794FA0"/>
    <w:rsid w:val="00795565"/>
    <w:rsid w:val="00795E80"/>
    <w:rsid w:val="007A0BBD"/>
    <w:rsid w:val="007A2A35"/>
    <w:rsid w:val="007A4538"/>
    <w:rsid w:val="007A4DA2"/>
    <w:rsid w:val="007A50D2"/>
    <w:rsid w:val="007A5BA8"/>
    <w:rsid w:val="007A7A5F"/>
    <w:rsid w:val="007B1EB3"/>
    <w:rsid w:val="007B2B6D"/>
    <w:rsid w:val="007B6FCA"/>
    <w:rsid w:val="007C0254"/>
    <w:rsid w:val="007C19C6"/>
    <w:rsid w:val="007C1B0E"/>
    <w:rsid w:val="007C1EF8"/>
    <w:rsid w:val="007C2443"/>
    <w:rsid w:val="007C34D8"/>
    <w:rsid w:val="007C45FD"/>
    <w:rsid w:val="007D0A82"/>
    <w:rsid w:val="007D3D5F"/>
    <w:rsid w:val="007D79B9"/>
    <w:rsid w:val="007E0C4C"/>
    <w:rsid w:val="007E1237"/>
    <w:rsid w:val="007E7C77"/>
    <w:rsid w:val="007F0269"/>
    <w:rsid w:val="007F2ACB"/>
    <w:rsid w:val="007F7290"/>
    <w:rsid w:val="00801ABC"/>
    <w:rsid w:val="00802A01"/>
    <w:rsid w:val="00802A2A"/>
    <w:rsid w:val="008035A2"/>
    <w:rsid w:val="00807499"/>
    <w:rsid w:val="00812A69"/>
    <w:rsid w:val="00814E40"/>
    <w:rsid w:val="00816E87"/>
    <w:rsid w:val="00817180"/>
    <w:rsid w:val="00820512"/>
    <w:rsid w:val="008211FB"/>
    <w:rsid w:val="00821CDF"/>
    <w:rsid w:val="00823115"/>
    <w:rsid w:val="00823216"/>
    <w:rsid w:val="0082325E"/>
    <w:rsid w:val="0082377A"/>
    <w:rsid w:val="0082412B"/>
    <w:rsid w:val="0082519C"/>
    <w:rsid w:val="0083128E"/>
    <w:rsid w:val="00831CC0"/>
    <w:rsid w:val="008346F4"/>
    <w:rsid w:val="008365EE"/>
    <w:rsid w:val="00841AE8"/>
    <w:rsid w:val="00850437"/>
    <w:rsid w:val="0085183D"/>
    <w:rsid w:val="00853717"/>
    <w:rsid w:val="0085766C"/>
    <w:rsid w:val="00860776"/>
    <w:rsid w:val="00867C13"/>
    <w:rsid w:val="00871589"/>
    <w:rsid w:val="0087224C"/>
    <w:rsid w:val="008722D2"/>
    <w:rsid w:val="00872833"/>
    <w:rsid w:val="00872A58"/>
    <w:rsid w:val="008756C5"/>
    <w:rsid w:val="00880EFB"/>
    <w:rsid w:val="00886794"/>
    <w:rsid w:val="00892BBB"/>
    <w:rsid w:val="00893312"/>
    <w:rsid w:val="00894C95"/>
    <w:rsid w:val="00894E8C"/>
    <w:rsid w:val="00896508"/>
    <w:rsid w:val="008A5480"/>
    <w:rsid w:val="008A6200"/>
    <w:rsid w:val="008B2188"/>
    <w:rsid w:val="008B2B87"/>
    <w:rsid w:val="008B34E2"/>
    <w:rsid w:val="008B7916"/>
    <w:rsid w:val="008C0707"/>
    <w:rsid w:val="008C6473"/>
    <w:rsid w:val="008C7377"/>
    <w:rsid w:val="008D083C"/>
    <w:rsid w:val="008D106A"/>
    <w:rsid w:val="008D6AFC"/>
    <w:rsid w:val="008D7BF1"/>
    <w:rsid w:val="008E0B86"/>
    <w:rsid w:val="008E18D5"/>
    <w:rsid w:val="008E5E68"/>
    <w:rsid w:val="008F087A"/>
    <w:rsid w:val="008F13F9"/>
    <w:rsid w:val="008F3A93"/>
    <w:rsid w:val="008F3F64"/>
    <w:rsid w:val="008F5541"/>
    <w:rsid w:val="008F7904"/>
    <w:rsid w:val="00902315"/>
    <w:rsid w:val="009028D5"/>
    <w:rsid w:val="00902F1F"/>
    <w:rsid w:val="00907420"/>
    <w:rsid w:val="00910816"/>
    <w:rsid w:val="00910E50"/>
    <w:rsid w:val="00911FC1"/>
    <w:rsid w:val="00916298"/>
    <w:rsid w:val="0091662C"/>
    <w:rsid w:val="00917A7C"/>
    <w:rsid w:val="00920540"/>
    <w:rsid w:val="00921513"/>
    <w:rsid w:val="00923929"/>
    <w:rsid w:val="00924810"/>
    <w:rsid w:val="00925F42"/>
    <w:rsid w:val="009302B3"/>
    <w:rsid w:val="009330C5"/>
    <w:rsid w:val="00933858"/>
    <w:rsid w:val="00934243"/>
    <w:rsid w:val="00942C32"/>
    <w:rsid w:val="0094300D"/>
    <w:rsid w:val="00943F31"/>
    <w:rsid w:val="00946C6F"/>
    <w:rsid w:val="0095172C"/>
    <w:rsid w:val="0095259F"/>
    <w:rsid w:val="00954587"/>
    <w:rsid w:val="00955A2E"/>
    <w:rsid w:val="0096082C"/>
    <w:rsid w:val="00964593"/>
    <w:rsid w:val="0096513F"/>
    <w:rsid w:val="00965C4C"/>
    <w:rsid w:val="00965E59"/>
    <w:rsid w:val="009670E3"/>
    <w:rsid w:val="00971E0B"/>
    <w:rsid w:val="0097412A"/>
    <w:rsid w:val="009743B9"/>
    <w:rsid w:val="009745BF"/>
    <w:rsid w:val="00974735"/>
    <w:rsid w:val="00974782"/>
    <w:rsid w:val="00974E2E"/>
    <w:rsid w:val="0097687F"/>
    <w:rsid w:val="00976E76"/>
    <w:rsid w:val="0098400F"/>
    <w:rsid w:val="00985CC5"/>
    <w:rsid w:val="0099098D"/>
    <w:rsid w:val="00990B8E"/>
    <w:rsid w:val="009922D5"/>
    <w:rsid w:val="00996B15"/>
    <w:rsid w:val="009A093E"/>
    <w:rsid w:val="009A1B94"/>
    <w:rsid w:val="009A417C"/>
    <w:rsid w:val="009A7B04"/>
    <w:rsid w:val="009B0322"/>
    <w:rsid w:val="009B0AA5"/>
    <w:rsid w:val="009B2E22"/>
    <w:rsid w:val="009B41EC"/>
    <w:rsid w:val="009B53EB"/>
    <w:rsid w:val="009C069E"/>
    <w:rsid w:val="009C0E80"/>
    <w:rsid w:val="009C294D"/>
    <w:rsid w:val="009C38AA"/>
    <w:rsid w:val="009C66C4"/>
    <w:rsid w:val="009D0A95"/>
    <w:rsid w:val="009D1A76"/>
    <w:rsid w:val="009D3351"/>
    <w:rsid w:val="009D496C"/>
    <w:rsid w:val="009D5D21"/>
    <w:rsid w:val="009D5F85"/>
    <w:rsid w:val="009D6E86"/>
    <w:rsid w:val="009E2757"/>
    <w:rsid w:val="009E441D"/>
    <w:rsid w:val="009E735C"/>
    <w:rsid w:val="009F2CB3"/>
    <w:rsid w:val="009F4D9D"/>
    <w:rsid w:val="009F5181"/>
    <w:rsid w:val="009F6D0C"/>
    <w:rsid w:val="009F7D7A"/>
    <w:rsid w:val="00A027CB"/>
    <w:rsid w:val="00A02F19"/>
    <w:rsid w:val="00A04D41"/>
    <w:rsid w:val="00A051A7"/>
    <w:rsid w:val="00A053A9"/>
    <w:rsid w:val="00A069C8"/>
    <w:rsid w:val="00A06E8E"/>
    <w:rsid w:val="00A0703C"/>
    <w:rsid w:val="00A07F87"/>
    <w:rsid w:val="00A123B6"/>
    <w:rsid w:val="00A12F99"/>
    <w:rsid w:val="00A13502"/>
    <w:rsid w:val="00A15942"/>
    <w:rsid w:val="00A20756"/>
    <w:rsid w:val="00A209D7"/>
    <w:rsid w:val="00A211BA"/>
    <w:rsid w:val="00A227A2"/>
    <w:rsid w:val="00A232C8"/>
    <w:rsid w:val="00A2505F"/>
    <w:rsid w:val="00A2666F"/>
    <w:rsid w:val="00A27736"/>
    <w:rsid w:val="00A27D95"/>
    <w:rsid w:val="00A30D64"/>
    <w:rsid w:val="00A31D43"/>
    <w:rsid w:val="00A3542A"/>
    <w:rsid w:val="00A35EF2"/>
    <w:rsid w:val="00A36C0F"/>
    <w:rsid w:val="00A37148"/>
    <w:rsid w:val="00A371A1"/>
    <w:rsid w:val="00A40758"/>
    <w:rsid w:val="00A41F49"/>
    <w:rsid w:val="00A422BD"/>
    <w:rsid w:val="00A443B7"/>
    <w:rsid w:val="00A462A1"/>
    <w:rsid w:val="00A47359"/>
    <w:rsid w:val="00A47B49"/>
    <w:rsid w:val="00A51672"/>
    <w:rsid w:val="00A516AF"/>
    <w:rsid w:val="00A518A6"/>
    <w:rsid w:val="00A51C52"/>
    <w:rsid w:val="00A56FEB"/>
    <w:rsid w:val="00A603B3"/>
    <w:rsid w:val="00A60832"/>
    <w:rsid w:val="00A60E98"/>
    <w:rsid w:val="00A63A38"/>
    <w:rsid w:val="00A6705F"/>
    <w:rsid w:val="00A71860"/>
    <w:rsid w:val="00A71A63"/>
    <w:rsid w:val="00A71CB9"/>
    <w:rsid w:val="00A73024"/>
    <w:rsid w:val="00A7702C"/>
    <w:rsid w:val="00A77F10"/>
    <w:rsid w:val="00A802EA"/>
    <w:rsid w:val="00A8073D"/>
    <w:rsid w:val="00A8292F"/>
    <w:rsid w:val="00A8690B"/>
    <w:rsid w:val="00A87112"/>
    <w:rsid w:val="00A8789C"/>
    <w:rsid w:val="00A91C43"/>
    <w:rsid w:val="00A920BF"/>
    <w:rsid w:val="00A9257D"/>
    <w:rsid w:val="00A92EF5"/>
    <w:rsid w:val="00A93B58"/>
    <w:rsid w:val="00A96049"/>
    <w:rsid w:val="00A97A0D"/>
    <w:rsid w:val="00A97EC3"/>
    <w:rsid w:val="00AA153B"/>
    <w:rsid w:val="00AA24A1"/>
    <w:rsid w:val="00AA2963"/>
    <w:rsid w:val="00AA2C33"/>
    <w:rsid w:val="00AA3487"/>
    <w:rsid w:val="00AA5A6C"/>
    <w:rsid w:val="00AB2CD2"/>
    <w:rsid w:val="00AB46A0"/>
    <w:rsid w:val="00AB4E73"/>
    <w:rsid w:val="00AB72BE"/>
    <w:rsid w:val="00AC3991"/>
    <w:rsid w:val="00AD2D1E"/>
    <w:rsid w:val="00AD4A43"/>
    <w:rsid w:val="00AD548E"/>
    <w:rsid w:val="00AE374D"/>
    <w:rsid w:val="00AE3868"/>
    <w:rsid w:val="00AE47E6"/>
    <w:rsid w:val="00AE5C53"/>
    <w:rsid w:val="00AF19E5"/>
    <w:rsid w:val="00AF1E92"/>
    <w:rsid w:val="00AF4B16"/>
    <w:rsid w:val="00B0086D"/>
    <w:rsid w:val="00B021AB"/>
    <w:rsid w:val="00B0622A"/>
    <w:rsid w:val="00B06D76"/>
    <w:rsid w:val="00B06FFD"/>
    <w:rsid w:val="00B07B84"/>
    <w:rsid w:val="00B10C15"/>
    <w:rsid w:val="00B1200E"/>
    <w:rsid w:val="00B130D3"/>
    <w:rsid w:val="00B14ECF"/>
    <w:rsid w:val="00B237B5"/>
    <w:rsid w:val="00B2467D"/>
    <w:rsid w:val="00B279D5"/>
    <w:rsid w:val="00B30495"/>
    <w:rsid w:val="00B32786"/>
    <w:rsid w:val="00B33101"/>
    <w:rsid w:val="00B34048"/>
    <w:rsid w:val="00B36BE2"/>
    <w:rsid w:val="00B36EC2"/>
    <w:rsid w:val="00B3723E"/>
    <w:rsid w:val="00B375CC"/>
    <w:rsid w:val="00B37EAE"/>
    <w:rsid w:val="00B41A55"/>
    <w:rsid w:val="00B43310"/>
    <w:rsid w:val="00B436D2"/>
    <w:rsid w:val="00B45B54"/>
    <w:rsid w:val="00B50529"/>
    <w:rsid w:val="00B50530"/>
    <w:rsid w:val="00B505C6"/>
    <w:rsid w:val="00B5119B"/>
    <w:rsid w:val="00B55E1E"/>
    <w:rsid w:val="00B56E85"/>
    <w:rsid w:val="00B57375"/>
    <w:rsid w:val="00B609C6"/>
    <w:rsid w:val="00B62F93"/>
    <w:rsid w:val="00B66C3A"/>
    <w:rsid w:val="00B712EB"/>
    <w:rsid w:val="00B7332B"/>
    <w:rsid w:val="00B74BC5"/>
    <w:rsid w:val="00B77681"/>
    <w:rsid w:val="00B77D73"/>
    <w:rsid w:val="00B83636"/>
    <w:rsid w:val="00B83679"/>
    <w:rsid w:val="00B8492C"/>
    <w:rsid w:val="00B904AF"/>
    <w:rsid w:val="00B925D9"/>
    <w:rsid w:val="00B92C13"/>
    <w:rsid w:val="00B92DBA"/>
    <w:rsid w:val="00B932BB"/>
    <w:rsid w:val="00BA2F57"/>
    <w:rsid w:val="00BA446E"/>
    <w:rsid w:val="00BA512D"/>
    <w:rsid w:val="00BA6FEC"/>
    <w:rsid w:val="00BA7AC6"/>
    <w:rsid w:val="00BB15A2"/>
    <w:rsid w:val="00BB4D55"/>
    <w:rsid w:val="00BB5D9F"/>
    <w:rsid w:val="00BB6716"/>
    <w:rsid w:val="00BC02AB"/>
    <w:rsid w:val="00BC457D"/>
    <w:rsid w:val="00BC4977"/>
    <w:rsid w:val="00BD00CE"/>
    <w:rsid w:val="00BD0273"/>
    <w:rsid w:val="00BD0DBC"/>
    <w:rsid w:val="00BD2FA4"/>
    <w:rsid w:val="00BD58E5"/>
    <w:rsid w:val="00BD5C23"/>
    <w:rsid w:val="00BD74AE"/>
    <w:rsid w:val="00BD7E06"/>
    <w:rsid w:val="00BE2CE3"/>
    <w:rsid w:val="00BE2D28"/>
    <w:rsid w:val="00BE5835"/>
    <w:rsid w:val="00BE586A"/>
    <w:rsid w:val="00BE6642"/>
    <w:rsid w:val="00BF237D"/>
    <w:rsid w:val="00BF2AFB"/>
    <w:rsid w:val="00BF2F45"/>
    <w:rsid w:val="00BF3AD9"/>
    <w:rsid w:val="00BF4302"/>
    <w:rsid w:val="00BF50FC"/>
    <w:rsid w:val="00BF6F0F"/>
    <w:rsid w:val="00C00012"/>
    <w:rsid w:val="00C01BFB"/>
    <w:rsid w:val="00C05423"/>
    <w:rsid w:val="00C07DC9"/>
    <w:rsid w:val="00C10B0F"/>
    <w:rsid w:val="00C111EF"/>
    <w:rsid w:val="00C11332"/>
    <w:rsid w:val="00C11C1F"/>
    <w:rsid w:val="00C12FC5"/>
    <w:rsid w:val="00C13AEF"/>
    <w:rsid w:val="00C239C4"/>
    <w:rsid w:val="00C23F84"/>
    <w:rsid w:val="00C24BC6"/>
    <w:rsid w:val="00C260DA"/>
    <w:rsid w:val="00C3096B"/>
    <w:rsid w:val="00C32F8B"/>
    <w:rsid w:val="00C3311D"/>
    <w:rsid w:val="00C35CF0"/>
    <w:rsid w:val="00C3729E"/>
    <w:rsid w:val="00C421A4"/>
    <w:rsid w:val="00C43951"/>
    <w:rsid w:val="00C449F0"/>
    <w:rsid w:val="00C51553"/>
    <w:rsid w:val="00C52838"/>
    <w:rsid w:val="00C55B93"/>
    <w:rsid w:val="00C60542"/>
    <w:rsid w:val="00C613EA"/>
    <w:rsid w:val="00C64C4A"/>
    <w:rsid w:val="00C66C36"/>
    <w:rsid w:val="00C7065B"/>
    <w:rsid w:val="00C72491"/>
    <w:rsid w:val="00C7450A"/>
    <w:rsid w:val="00C8030D"/>
    <w:rsid w:val="00C8063C"/>
    <w:rsid w:val="00C82837"/>
    <w:rsid w:val="00C83A98"/>
    <w:rsid w:val="00C85083"/>
    <w:rsid w:val="00C852EC"/>
    <w:rsid w:val="00C865D0"/>
    <w:rsid w:val="00C91B0E"/>
    <w:rsid w:val="00C93327"/>
    <w:rsid w:val="00C93404"/>
    <w:rsid w:val="00C9702C"/>
    <w:rsid w:val="00CA0AE7"/>
    <w:rsid w:val="00CA2ED7"/>
    <w:rsid w:val="00CA4E18"/>
    <w:rsid w:val="00CA5B37"/>
    <w:rsid w:val="00CB017E"/>
    <w:rsid w:val="00CB156F"/>
    <w:rsid w:val="00CB3171"/>
    <w:rsid w:val="00CB3335"/>
    <w:rsid w:val="00CB4ABA"/>
    <w:rsid w:val="00CB6A72"/>
    <w:rsid w:val="00CC0AD5"/>
    <w:rsid w:val="00CC6B9B"/>
    <w:rsid w:val="00CC7B17"/>
    <w:rsid w:val="00CD410C"/>
    <w:rsid w:val="00CD5938"/>
    <w:rsid w:val="00CD745A"/>
    <w:rsid w:val="00CE11FA"/>
    <w:rsid w:val="00CE4AC8"/>
    <w:rsid w:val="00CE6491"/>
    <w:rsid w:val="00CF0177"/>
    <w:rsid w:val="00CF0E42"/>
    <w:rsid w:val="00CF1C24"/>
    <w:rsid w:val="00CF2946"/>
    <w:rsid w:val="00CF3ABA"/>
    <w:rsid w:val="00CF3C25"/>
    <w:rsid w:val="00CF4ED5"/>
    <w:rsid w:val="00CF5E07"/>
    <w:rsid w:val="00CF6E33"/>
    <w:rsid w:val="00D0210E"/>
    <w:rsid w:val="00D03256"/>
    <w:rsid w:val="00D04407"/>
    <w:rsid w:val="00D062EA"/>
    <w:rsid w:val="00D06CF4"/>
    <w:rsid w:val="00D1014C"/>
    <w:rsid w:val="00D1603E"/>
    <w:rsid w:val="00D20041"/>
    <w:rsid w:val="00D21413"/>
    <w:rsid w:val="00D23152"/>
    <w:rsid w:val="00D25584"/>
    <w:rsid w:val="00D27B60"/>
    <w:rsid w:val="00D30247"/>
    <w:rsid w:val="00D30F4C"/>
    <w:rsid w:val="00D3255C"/>
    <w:rsid w:val="00D32E49"/>
    <w:rsid w:val="00D337B3"/>
    <w:rsid w:val="00D33B80"/>
    <w:rsid w:val="00D35B35"/>
    <w:rsid w:val="00D37C73"/>
    <w:rsid w:val="00D4085D"/>
    <w:rsid w:val="00D41155"/>
    <w:rsid w:val="00D4124C"/>
    <w:rsid w:val="00D45C14"/>
    <w:rsid w:val="00D46D00"/>
    <w:rsid w:val="00D5290C"/>
    <w:rsid w:val="00D52B9B"/>
    <w:rsid w:val="00D55237"/>
    <w:rsid w:val="00D60004"/>
    <w:rsid w:val="00D6025E"/>
    <w:rsid w:val="00D60F3E"/>
    <w:rsid w:val="00D63AA1"/>
    <w:rsid w:val="00D647A0"/>
    <w:rsid w:val="00D6495B"/>
    <w:rsid w:val="00D66A45"/>
    <w:rsid w:val="00D67157"/>
    <w:rsid w:val="00D67788"/>
    <w:rsid w:val="00D707B4"/>
    <w:rsid w:val="00D72BC4"/>
    <w:rsid w:val="00D73B4B"/>
    <w:rsid w:val="00D73EBB"/>
    <w:rsid w:val="00D74468"/>
    <w:rsid w:val="00D74DF5"/>
    <w:rsid w:val="00D752A8"/>
    <w:rsid w:val="00D77DC5"/>
    <w:rsid w:val="00D8024A"/>
    <w:rsid w:val="00D8156F"/>
    <w:rsid w:val="00D8183C"/>
    <w:rsid w:val="00D83382"/>
    <w:rsid w:val="00D8503B"/>
    <w:rsid w:val="00D856DB"/>
    <w:rsid w:val="00D90CB1"/>
    <w:rsid w:val="00DA12E2"/>
    <w:rsid w:val="00DA1844"/>
    <w:rsid w:val="00DA4D43"/>
    <w:rsid w:val="00DB077E"/>
    <w:rsid w:val="00DB0F74"/>
    <w:rsid w:val="00DB10FA"/>
    <w:rsid w:val="00DB5600"/>
    <w:rsid w:val="00DB7775"/>
    <w:rsid w:val="00DB7AB5"/>
    <w:rsid w:val="00DC01B2"/>
    <w:rsid w:val="00DC022B"/>
    <w:rsid w:val="00DC0DF2"/>
    <w:rsid w:val="00DC0F9C"/>
    <w:rsid w:val="00DC100A"/>
    <w:rsid w:val="00DC38BA"/>
    <w:rsid w:val="00DD06C1"/>
    <w:rsid w:val="00DD23CF"/>
    <w:rsid w:val="00DD3BF7"/>
    <w:rsid w:val="00DE0156"/>
    <w:rsid w:val="00DE1310"/>
    <w:rsid w:val="00DE169B"/>
    <w:rsid w:val="00DE2515"/>
    <w:rsid w:val="00DE3179"/>
    <w:rsid w:val="00DE505A"/>
    <w:rsid w:val="00DE581E"/>
    <w:rsid w:val="00DE60C1"/>
    <w:rsid w:val="00DE66DC"/>
    <w:rsid w:val="00DE743E"/>
    <w:rsid w:val="00DF3632"/>
    <w:rsid w:val="00DF3B61"/>
    <w:rsid w:val="00DF5CC1"/>
    <w:rsid w:val="00DF5D97"/>
    <w:rsid w:val="00DF5FC9"/>
    <w:rsid w:val="00DF6664"/>
    <w:rsid w:val="00E045D7"/>
    <w:rsid w:val="00E049E2"/>
    <w:rsid w:val="00E10EE7"/>
    <w:rsid w:val="00E13817"/>
    <w:rsid w:val="00E17366"/>
    <w:rsid w:val="00E17412"/>
    <w:rsid w:val="00E20882"/>
    <w:rsid w:val="00E22483"/>
    <w:rsid w:val="00E23303"/>
    <w:rsid w:val="00E26BB2"/>
    <w:rsid w:val="00E306B3"/>
    <w:rsid w:val="00E31873"/>
    <w:rsid w:val="00E323E3"/>
    <w:rsid w:val="00E325D3"/>
    <w:rsid w:val="00E327AC"/>
    <w:rsid w:val="00E3317F"/>
    <w:rsid w:val="00E33B7A"/>
    <w:rsid w:val="00E33CA7"/>
    <w:rsid w:val="00E37184"/>
    <w:rsid w:val="00E4232C"/>
    <w:rsid w:val="00E44BD6"/>
    <w:rsid w:val="00E44C7F"/>
    <w:rsid w:val="00E5228D"/>
    <w:rsid w:val="00E53469"/>
    <w:rsid w:val="00E54D3D"/>
    <w:rsid w:val="00E56125"/>
    <w:rsid w:val="00E62351"/>
    <w:rsid w:val="00E66EE8"/>
    <w:rsid w:val="00E67000"/>
    <w:rsid w:val="00E67339"/>
    <w:rsid w:val="00E7202C"/>
    <w:rsid w:val="00E74298"/>
    <w:rsid w:val="00E74898"/>
    <w:rsid w:val="00E81E5C"/>
    <w:rsid w:val="00E85048"/>
    <w:rsid w:val="00E85685"/>
    <w:rsid w:val="00E8797D"/>
    <w:rsid w:val="00E910C5"/>
    <w:rsid w:val="00E914BB"/>
    <w:rsid w:val="00E917FA"/>
    <w:rsid w:val="00E918C9"/>
    <w:rsid w:val="00E9251B"/>
    <w:rsid w:val="00E934F9"/>
    <w:rsid w:val="00E93D91"/>
    <w:rsid w:val="00E948D1"/>
    <w:rsid w:val="00E94F15"/>
    <w:rsid w:val="00E95836"/>
    <w:rsid w:val="00E9669E"/>
    <w:rsid w:val="00EA3BDB"/>
    <w:rsid w:val="00EA422F"/>
    <w:rsid w:val="00EA56D9"/>
    <w:rsid w:val="00EA6D11"/>
    <w:rsid w:val="00EA6D88"/>
    <w:rsid w:val="00EB0AAA"/>
    <w:rsid w:val="00EB0C19"/>
    <w:rsid w:val="00EB13E1"/>
    <w:rsid w:val="00EB4FD8"/>
    <w:rsid w:val="00EB56B0"/>
    <w:rsid w:val="00EC3836"/>
    <w:rsid w:val="00EC4363"/>
    <w:rsid w:val="00EC465A"/>
    <w:rsid w:val="00EC4862"/>
    <w:rsid w:val="00EC68D6"/>
    <w:rsid w:val="00EC6C36"/>
    <w:rsid w:val="00ED01E9"/>
    <w:rsid w:val="00ED0850"/>
    <w:rsid w:val="00ED16B9"/>
    <w:rsid w:val="00ED1747"/>
    <w:rsid w:val="00ED3FD3"/>
    <w:rsid w:val="00ED6E7E"/>
    <w:rsid w:val="00ED752D"/>
    <w:rsid w:val="00EE01B1"/>
    <w:rsid w:val="00EE0501"/>
    <w:rsid w:val="00EE123D"/>
    <w:rsid w:val="00EE1868"/>
    <w:rsid w:val="00EE1DC5"/>
    <w:rsid w:val="00EE267C"/>
    <w:rsid w:val="00EE33AE"/>
    <w:rsid w:val="00EE3A9C"/>
    <w:rsid w:val="00EE3F57"/>
    <w:rsid w:val="00EF1668"/>
    <w:rsid w:val="00EF23EA"/>
    <w:rsid w:val="00EF3638"/>
    <w:rsid w:val="00EF78F4"/>
    <w:rsid w:val="00EF7929"/>
    <w:rsid w:val="00EF7CD1"/>
    <w:rsid w:val="00F01421"/>
    <w:rsid w:val="00F024EC"/>
    <w:rsid w:val="00F0331C"/>
    <w:rsid w:val="00F06C52"/>
    <w:rsid w:val="00F06CD3"/>
    <w:rsid w:val="00F0773E"/>
    <w:rsid w:val="00F07E62"/>
    <w:rsid w:val="00F10BC9"/>
    <w:rsid w:val="00F15FB7"/>
    <w:rsid w:val="00F162AA"/>
    <w:rsid w:val="00F20105"/>
    <w:rsid w:val="00F24551"/>
    <w:rsid w:val="00F25250"/>
    <w:rsid w:val="00F2561D"/>
    <w:rsid w:val="00F2706F"/>
    <w:rsid w:val="00F2751A"/>
    <w:rsid w:val="00F31EA3"/>
    <w:rsid w:val="00F35828"/>
    <w:rsid w:val="00F36301"/>
    <w:rsid w:val="00F445EA"/>
    <w:rsid w:val="00F46DE0"/>
    <w:rsid w:val="00F50690"/>
    <w:rsid w:val="00F56BD7"/>
    <w:rsid w:val="00F57C59"/>
    <w:rsid w:val="00F60FE4"/>
    <w:rsid w:val="00F61B6D"/>
    <w:rsid w:val="00F6237A"/>
    <w:rsid w:val="00F62AA7"/>
    <w:rsid w:val="00F6539B"/>
    <w:rsid w:val="00F67D1B"/>
    <w:rsid w:val="00F67FE2"/>
    <w:rsid w:val="00F7041F"/>
    <w:rsid w:val="00F71735"/>
    <w:rsid w:val="00F71CF6"/>
    <w:rsid w:val="00F7336D"/>
    <w:rsid w:val="00F73CAC"/>
    <w:rsid w:val="00F73DF3"/>
    <w:rsid w:val="00F758BC"/>
    <w:rsid w:val="00F77E51"/>
    <w:rsid w:val="00F80063"/>
    <w:rsid w:val="00F80882"/>
    <w:rsid w:val="00F80E97"/>
    <w:rsid w:val="00F81B7F"/>
    <w:rsid w:val="00F82E8A"/>
    <w:rsid w:val="00F8487B"/>
    <w:rsid w:val="00F854FB"/>
    <w:rsid w:val="00F8556C"/>
    <w:rsid w:val="00F8677A"/>
    <w:rsid w:val="00F90113"/>
    <w:rsid w:val="00F91CCE"/>
    <w:rsid w:val="00F91F8B"/>
    <w:rsid w:val="00F92955"/>
    <w:rsid w:val="00F956A5"/>
    <w:rsid w:val="00F972F9"/>
    <w:rsid w:val="00F97B36"/>
    <w:rsid w:val="00FA0BA8"/>
    <w:rsid w:val="00FA23A6"/>
    <w:rsid w:val="00FA3688"/>
    <w:rsid w:val="00FA379B"/>
    <w:rsid w:val="00FA58C5"/>
    <w:rsid w:val="00FB031E"/>
    <w:rsid w:val="00FB1A22"/>
    <w:rsid w:val="00FB3036"/>
    <w:rsid w:val="00FB5658"/>
    <w:rsid w:val="00FB577F"/>
    <w:rsid w:val="00FB6457"/>
    <w:rsid w:val="00FB79CA"/>
    <w:rsid w:val="00FB7ACC"/>
    <w:rsid w:val="00FB7C6B"/>
    <w:rsid w:val="00FC3394"/>
    <w:rsid w:val="00FC69C6"/>
    <w:rsid w:val="00FC7ADA"/>
    <w:rsid w:val="00FD0DF2"/>
    <w:rsid w:val="00FD1B27"/>
    <w:rsid w:val="00FD2386"/>
    <w:rsid w:val="00FD329B"/>
    <w:rsid w:val="00FD52E9"/>
    <w:rsid w:val="00FD5911"/>
    <w:rsid w:val="00FD6850"/>
    <w:rsid w:val="00FE2F39"/>
    <w:rsid w:val="00FE423E"/>
    <w:rsid w:val="00FE4F02"/>
    <w:rsid w:val="00FE5D1E"/>
    <w:rsid w:val="00FE64BD"/>
    <w:rsid w:val="00FE736C"/>
    <w:rsid w:val="00FE792D"/>
    <w:rsid w:val="00FF0FE5"/>
    <w:rsid w:val="00FF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EA3"/>
    <w:pPr>
      <w:jc w:val="both"/>
    </w:pPr>
    <w:rPr>
      <w:rFonts w:eastAsia="Times New Roman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C0AD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B1EDE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uiPriority w:val="99"/>
    <w:semiHidden/>
    <w:rsid w:val="00FB57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577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0C569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5695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0C569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695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0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Pages>2</Pages>
  <Words>394</Words>
  <Characters>2252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2013-05-16T11:41:00Z</cp:lastPrinted>
  <dcterms:created xsi:type="dcterms:W3CDTF">2013-05-15T08:05:00Z</dcterms:created>
  <dcterms:modified xsi:type="dcterms:W3CDTF">2013-05-21T06:57:00Z</dcterms:modified>
</cp:coreProperties>
</file>