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D3" w:rsidRPr="00766F3A" w:rsidRDefault="007318D3" w:rsidP="00FC63D1">
      <w:pPr>
        <w:jc w:val="center"/>
        <w:rPr>
          <w:b/>
          <w:sz w:val="26"/>
          <w:szCs w:val="26"/>
        </w:rPr>
      </w:pPr>
    </w:p>
    <w:p w:rsidR="007318D3" w:rsidRPr="00FC63D1" w:rsidRDefault="007318D3" w:rsidP="00FC63D1">
      <w:pPr>
        <w:jc w:val="center"/>
        <w:rPr>
          <w:rFonts w:ascii="Times New Roman" w:hAnsi="Times New Roman"/>
          <w:b/>
          <w:sz w:val="32"/>
          <w:szCs w:val="32"/>
        </w:rPr>
      </w:pPr>
      <w:r w:rsidRPr="00FC63D1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7318D3" w:rsidRPr="00FC63D1" w:rsidRDefault="007318D3" w:rsidP="00FC63D1">
      <w:pPr>
        <w:jc w:val="center"/>
        <w:rPr>
          <w:rFonts w:ascii="Times New Roman" w:hAnsi="Times New Roman"/>
          <w:b/>
          <w:sz w:val="44"/>
          <w:szCs w:val="44"/>
        </w:rPr>
      </w:pPr>
      <w:r w:rsidRPr="00FC63D1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7318D3" w:rsidRPr="00FC63D1" w:rsidRDefault="007318D3" w:rsidP="00FC63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9 </w:t>
      </w:r>
      <w:r w:rsidRPr="00FC63D1">
        <w:rPr>
          <w:rFonts w:ascii="Times New Roman" w:hAnsi="Times New Roman"/>
          <w:b/>
          <w:sz w:val="28"/>
          <w:szCs w:val="28"/>
        </w:rPr>
        <w:t xml:space="preserve">апреля </w:t>
      </w:r>
      <w:smartTag w:uri="urn:schemas-microsoft-com:office:smarttags" w:element="metricconverter">
        <w:smartTagPr>
          <w:attr w:name="ProductID" w:val="2013 г"/>
        </w:smartTagPr>
        <w:r w:rsidRPr="00FC63D1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189</w:t>
      </w:r>
    </w:p>
    <w:p w:rsidR="007318D3" w:rsidRDefault="007318D3" w:rsidP="00FC63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3E8C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признании утратившим силу постановления</w:t>
      </w:r>
    </w:p>
    <w:p w:rsidR="007318D3" w:rsidRDefault="007318D3" w:rsidP="006621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3E8C">
        <w:rPr>
          <w:rFonts w:ascii="Times New Roman" w:hAnsi="Times New Roman"/>
          <w:b/>
          <w:sz w:val="28"/>
          <w:szCs w:val="28"/>
        </w:rPr>
        <w:t xml:space="preserve">Правительства </w:t>
      </w: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7318D3" w:rsidRPr="00B73E8C" w:rsidRDefault="007318D3" w:rsidP="006621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3E8C">
        <w:rPr>
          <w:rFonts w:ascii="Times New Roman" w:hAnsi="Times New Roman"/>
          <w:b/>
          <w:sz w:val="28"/>
          <w:szCs w:val="28"/>
        </w:rPr>
        <w:t xml:space="preserve">от 15 апреля </w:t>
      </w:r>
      <w:smartTag w:uri="urn:schemas-microsoft-com:office:smarttags" w:element="metricconverter">
        <w:smartTagPr>
          <w:attr w:name="ProductID" w:val="2009 г"/>
        </w:smartTagPr>
        <w:r w:rsidRPr="00B73E8C">
          <w:rPr>
            <w:rFonts w:ascii="Times New Roman" w:hAnsi="Times New Roman"/>
            <w:b/>
            <w:sz w:val="28"/>
            <w:szCs w:val="28"/>
          </w:rPr>
          <w:t>2009 г</w:t>
        </w:r>
      </w:smartTag>
      <w:r>
        <w:rPr>
          <w:rFonts w:ascii="Times New Roman" w:hAnsi="Times New Roman"/>
          <w:b/>
          <w:sz w:val="28"/>
          <w:szCs w:val="28"/>
        </w:rPr>
        <w:t xml:space="preserve">. </w:t>
      </w:r>
      <w:r w:rsidRPr="00B73E8C">
        <w:rPr>
          <w:rFonts w:ascii="Times New Roman" w:hAnsi="Times New Roman"/>
          <w:b/>
          <w:sz w:val="28"/>
          <w:szCs w:val="28"/>
        </w:rPr>
        <w:t>№ 97</w:t>
      </w:r>
    </w:p>
    <w:p w:rsidR="007318D3" w:rsidRDefault="007318D3" w:rsidP="006D45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18D3" w:rsidRDefault="007318D3" w:rsidP="006D45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18D3" w:rsidRPr="00B73E8C" w:rsidRDefault="007318D3" w:rsidP="006D45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E8C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E8C">
        <w:rPr>
          <w:rFonts w:ascii="Times New Roman" w:hAnsi="Times New Roman"/>
          <w:sz w:val="28"/>
          <w:szCs w:val="28"/>
        </w:rPr>
        <w:t xml:space="preserve"> </w:t>
      </w:r>
      <w:r w:rsidRPr="00B73E8C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7318D3" w:rsidRPr="00272CA8" w:rsidRDefault="007318D3" w:rsidP="00272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Признать утратившим силу постановление Правительства Республики Дагестан от 15 апреля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2009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№ 97 «Об утверждении республиканской адресной программы </w:t>
      </w:r>
      <w:r w:rsidRPr="00B73E8C">
        <w:rPr>
          <w:rFonts w:ascii="Times New Roman" w:hAnsi="Times New Roman"/>
          <w:sz w:val="28"/>
          <w:szCs w:val="28"/>
        </w:rPr>
        <w:t xml:space="preserve">«Установка коллективных (общедомовых) приборов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73E8C">
        <w:rPr>
          <w:rFonts w:ascii="Times New Roman" w:hAnsi="Times New Roman"/>
          <w:sz w:val="28"/>
          <w:szCs w:val="28"/>
        </w:rPr>
        <w:t>учета потребления коммунальных ресурсов в многоквартирных домах, расположенных на территории Республики Дагестан, в 2009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B73E8C">
        <w:rPr>
          <w:rFonts w:ascii="Times New Roman" w:hAnsi="Times New Roman"/>
          <w:sz w:val="28"/>
          <w:szCs w:val="28"/>
        </w:rPr>
        <w:t>2013 годах»</w:t>
      </w:r>
      <w:r>
        <w:rPr>
          <w:rFonts w:ascii="Times New Roman" w:hAnsi="Times New Roman"/>
          <w:sz w:val="28"/>
          <w:szCs w:val="28"/>
          <w:lang w:eastAsia="ru-RU"/>
        </w:rPr>
        <w:t xml:space="preserve"> (Собрание законодательства Республики Дагестан, 2009, № 7, ст. 300; 2010,                 № 6, ст. 246; № 14, ст. </w:t>
      </w:r>
      <w:r w:rsidRPr="00272CA8">
        <w:rPr>
          <w:rFonts w:ascii="Times New Roman" w:hAnsi="Times New Roman"/>
          <w:sz w:val="28"/>
          <w:szCs w:val="28"/>
          <w:lang w:eastAsia="ru-RU"/>
        </w:rPr>
        <w:t>723</w:t>
      </w:r>
      <w:r>
        <w:rPr>
          <w:rFonts w:ascii="Times New Roman" w:hAnsi="Times New Roman"/>
          <w:sz w:val="28"/>
          <w:szCs w:val="28"/>
          <w:lang w:eastAsia="ru-RU"/>
        </w:rPr>
        <w:t>; 2012, № 3, ст. 74).</w:t>
      </w:r>
    </w:p>
    <w:p w:rsidR="007318D3" w:rsidRPr="00272CA8" w:rsidRDefault="007318D3" w:rsidP="00272C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18D3" w:rsidRPr="00272CA8" w:rsidRDefault="007318D3" w:rsidP="00272C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18D3" w:rsidRPr="00272CA8" w:rsidRDefault="007318D3" w:rsidP="00272C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2CA8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7318D3" w:rsidRPr="00272CA8" w:rsidRDefault="007318D3" w:rsidP="00272C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2CA8">
        <w:rPr>
          <w:rFonts w:ascii="Times New Roman" w:hAnsi="Times New Roman"/>
          <w:b/>
          <w:sz w:val="28"/>
          <w:szCs w:val="28"/>
        </w:rPr>
        <w:t xml:space="preserve">       Республики Дагестан</w:t>
      </w:r>
      <w:r w:rsidRPr="00272CA8">
        <w:rPr>
          <w:rFonts w:ascii="Times New Roman" w:hAnsi="Times New Roman"/>
          <w:b/>
          <w:sz w:val="28"/>
          <w:szCs w:val="28"/>
        </w:rPr>
        <w:tab/>
      </w:r>
      <w:r w:rsidRPr="00272CA8">
        <w:rPr>
          <w:rFonts w:ascii="Times New Roman" w:hAnsi="Times New Roman"/>
          <w:b/>
          <w:sz w:val="28"/>
          <w:szCs w:val="28"/>
        </w:rPr>
        <w:tab/>
      </w:r>
      <w:r w:rsidRPr="00272CA8">
        <w:rPr>
          <w:rFonts w:ascii="Times New Roman" w:hAnsi="Times New Roman"/>
          <w:b/>
          <w:sz w:val="28"/>
          <w:szCs w:val="28"/>
        </w:rPr>
        <w:tab/>
      </w:r>
      <w:r w:rsidRPr="00272CA8">
        <w:rPr>
          <w:rFonts w:ascii="Times New Roman" w:hAnsi="Times New Roman"/>
          <w:b/>
          <w:sz w:val="28"/>
          <w:szCs w:val="28"/>
        </w:rPr>
        <w:tab/>
      </w:r>
      <w:r w:rsidRPr="00272CA8">
        <w:rPr>
          <w:rFonts w:ascii="Times New Roman" w:hAnsi="Times New Roman"/>
          <w:b/>
          <w:sz w:val="28"/>
          <w:szCs w:val="28"/>
        </w:rPr>
        <w:tab/>
      </w:r>
      <w:r w:rsidRPr="00272CA8">
        <w:rPr>
          <w:rFonts w:ascii="Times New Roman" w:hAnsi="Times New Roman"/>
          <w:b/>
          <w:sz w:val="28"/>
          <w:szCs w:val="28"/>
        </w:rPr>
        <w:tab/>
      </w:r>
      <w:r w:rsidRPr="00272CA8">
        <w:rPr>
          <w:rFonts w:ascii="Times New Roman" w:hAnsi="Times New Roman"/>
          <w:b/>
          <w:sz w:val="28"/>
          <w:szCs w:val="28"/>
        </w:rPr>
        <w:tab/>
        <w:t xml:space="preserve"> М. Меджидов</w:t>
      </w:r>
    </w:p>
    <w:p w:rsidR="007318D3" w:rsidRPr="00272CA8" w:rsidRDefault="007318D3" w:rsidP="00272C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18D3" w:rsidRPr="00272CA8" w:rsidRDefault="007318D3" w:rsidP="00272C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18D3" w:rsidRPr="00272CA8" w:rsidRDefault="007318D3" w:rsidP="00272CA8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  <w:r w:rsidRPr="00272CA8">
        <w:rPr>
          <w:rFonts w:ascii="Times New Roman" w:hAnsi="Times New Roman"/>
          <w:sz w:val="10"/>
          <w:szCs w:val="10"/>
        </w:rPr>
        <w:t>пост04-04-13 ом</w:t>
      </w:r>
    </w:p>
    <w:sectPr w:rsidR="007318D3" w:rsidRPr="00272CA8" w:rsidSect="00272CA8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8D3" w:rsidRDefault="007318D3" w:rsidP="00B73E8C">
      <w:pPr>
        <w:spacing w:after="0" w:line="240" w:lineRule="auto"/>
      </w:pPr>
      <w:r>
        <w:separator/>
      </w:r>
    </w:p>
  </w:endnote>
  <w:endnote w:type="continuationSeparator" w:id="1">
    <w:p w:rsidR="007318D3" w:rsidRDefault="007318D3" w:rsidP="00B7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8D3" w:rsidRDefault="007318D3" w:rsidP="00B73E8C">
      <w:pPr>
        <w:spacing w:after="0" w:line="240" w:lineRule="auto"/>
      </w:pPr>
      <w:r>
        <w:separator/>
      </w:r>
    </w:p>
  </w:footnote>
  <w:footnote w:type="continuationSeparator" w:id="1">
    <w:p w:rsidR="007318D3" w:rsidRDefault="007318D3" w:rsidP="00B7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8D3" w:rsidRDefault="007318D3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7318D3" w:rsidRDefault="007318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535BB"/>
    <w:multiLevelType w:val="hybridMultilevel"/>
    <w:tmpl w:val="B094AF50"/>
    <w:lvl w:ilvl="0" w:tplc="606434E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90D"/>
    <w:rsid w:val="00004D1E"/>
    <w:rsid w:val="000167AB"/>
    <w:rsid w:val="00056329"/>
    <w:rsid w:val="000574DA"/>
    <w:rsid w:val="0007430A"/>
    <w:rsid w:val="000804B0"/>
    <w:rsid w:val="00083A88"/>
    <w:rsid w:val="0008708E"/>
    <w:rsid w:val="000A6C76"/>
    <w:rsid w:val="000B5F52"/>
    <w:rsid w:val="000C3397"/>
    <w:rsid w:val="000D1DFD"/>
    <w:rsid w:val="000D6502"/>
    <w:rsid w:val="000D6F98"/>
    <w:rsid w:val="000D7EF1"/>
    <w:rsid w:val="000E7B1D"/>
    <w:rsid w:val="00112D31"/>
    <w:rsid w:val="00116652"/>
    <w:rsid w:val="001434C1"/>
    <w:rsid w:val="00143D9E"/>
    <w:rsid w:val="00144602"/>
    <w:rsid w:val="001468E6"/>
    <w:rsid w:val="00160500"/>
    <w:rsid w:val="00166170"/>
    <w:rsid w:val="001749A6"/>
    <w:rsid w:val="00174B81"/>
    <w:rsid w:val="001806C5"/>
    <w:rsid w:val="001A44C2"/>
    <w:rsid w:val="001B0D73"/>
    <w:rsid w:val="001C0A8C"/>
    <w:rsid w:val="001F64AE"/>
    <w:rsid w:val="00202199"/>
    <w:rsid w:val="00203AD0"/>
    <w:rsid w:val="00207EC8"/>
    <w:rsid w:val="0022163D"/>
    <w:rsid w:val="002516E4"/>
    <w:rsid w:val="0026000C"/>
    <w:rsid w:val="00267DC7"/>
    <w:rsid w:val="00272CA8"/>
    <w:rsid w:val="0028353B"/>
    <w:rsid w:val="0029275D"/>
    <w:rsid w:val="002B744C"/>
    <w:rsid w:val="002C27DB"/>
    <w:rsid w:val="002C555D"/>
    <w:rsid w:val="002C6144"/>
    <w:rsid w:val="002D1BB3"/>
    <w:rsid w:val="002D67E0"/>
    <w:rsid w:val="002F6CBB"/>
    <w:rsid w:val="0030267C"/>
    <w:rsid w:val="00321355"/>
    <w:rsid w:val="00342969"/>
    <w:rsid w:val="003448FD"/>
    <w:rsid w:val="00355CF9"/>
    <w:rsid w:val="003B04F9"/>
    <w:rsid w:val="003D1320"/>
    <w:rsid w:val="003D6BF8"/>
    <w:rsid w:val="003E6CF9"/>
    <w:rsid w:val="00404DBC"/>
    <w:rsid w:val="00431950"/>
    <w:rsid w:val="00446B5A"/>
    <w:rsid w:val="00461A5D"/>
    <w:rsid w:val="0047659E"/>
    <w:rsid w:val="00483184"/>
    <w:rsid w:val="00490BE3"/>
    <w:rsid w:val="004942FB"/>
    <w:rsid w:val="0049656F"/>
    <w:rsid w:val="004A0050"/>
    <w:rsid w:val="004A2DFC"/>
    <w:rsid w:val="004A7F2F"/>
    <w:rsid w:val="004C61D6"/>
    <w:rsid w:val="004D0370"/>
    <w:rsid w:val="004D2B4D"/>
    <w:rsid w:val="004E31B7"/>
    <w:rsid w:val="004F4411"/>
    <w:rsid w:val="004F7210"/>
    <w:rsid w:val="005049A3"/>
    <w:rsid w:val="00511F32"/>
    <w:rsid w:val="00526524"/>
    <w:rsid w:val="00556228"/>
    <w:rsid w:val="00574B2E"/>
    <w:rsid w:val="005839F7"/>
    <w:rsid w:val="00587475"/>
    <w:rsid w:val="005911B6"/>
    <w:rsid w:val="00592947"/>
    <w:rsid w:val="005A1BC8"/>
    <w:rsid w:val="005D1201"/>
    <w:rsid w:val="00603C6D"/>
    <w:rsid w:val="00605B21"/>
    <w:rsid w:val="00611524"/>
    <w:rsid w:val="0061628A"/>
    <w:rsid w:val="00636F51"/>
    <w:rsid w:val="00651708"/>
    <w:rsid w:val="00662179"/>
    <w:rsid w:val="00663ACC"/>
    <w:rsid w:val="00666AF3"/>
    <w:rsid w:val="00667E33"/>
    <w:rsid w:val="006A4E3C"/>
    <w:rsid w:val="006B4F58"/>
    <w:rsid w:val="006C5161"/>
    <w:rsid w:val="006C7E8C"/>
    <w:rsid w:val="006D033B"/>
    <w:rsid w:val="006D45D7"/>
    <w:rsid w:val="006D4C6B"/>
    <w:rsid w:val="006F6699"/>
    <w:rsid w:val="00714B74"/>
    <w:rsid w:val="0072290D"/>
    <w:rsid w:val="00726DF7"/>
    <w:rsid w:val="007318D3"/>
    <w:rsid w:val="00762251"/>
    <w:rsid w:val="00766F3A"/>
    <w:rsid w:val="00767738"/>
    <w:rsid w:val="00781F6F"/>
    <w:rsid w:val="0079139E"/>
    <w:rsid w:val="007975B2"/>
    <w:rsid w:val="007B3A3D"/>
    <w:rsid w:val="007C4AE2"/>
    <w:rsid w:val="007C768C"/>
    <w:rsid w:val="007D4BBD"/>
    <w:rsid w:val="007E1891"/>
    <w:rsid w:val="00800EEF"/>
    <w:rsid w:val="0081287B"/>
    <w:rsid w:val="00827C97"/>
    <w:rsid w:val="00847A15"/>
    <w:rsid w:val="00884FEE"/>
    <w:rsid w:val="00885DC6"/>
    <w:rsid w:val="008A2F06"/>
    <w:rsid w:val="008A3849"/>
    <w:rsid w:val="008B3896"/>
    <w:rsid w:val="008C46BB"/>
    <w:rsid w:val="008C68E3"/>
    <w:rsid w:val="008D3885"/>
    <w:rsid w:val="008D41B1"/>
    <w:rsid w:val="00902D3F"/>
    <w:rsid w:val="00906A40"/>
    <w:rsid w:val="00911CF6"/>
    <w:rsid w:val="009143D1"/>
    <w:rsid w:val="00923A25"/>
    <w:rsid w:val="00924CB5"/>
    <w:rsid w:val="00931702"/>
    <w:rsid w:val="00953A4E"/>
    <w:rsid w:val="009630B6"/>
    <w:rsid w:val="00995BFE"/>
    <w:rsid w:val="009C1FAA"/>
    <w:rsid w:val="009C2A10"/>
    <w:rsid w:val="009C6746"/>
    <w:rsid w:val="009C7C2C"/>
    <w:rsid w:val="00A07B23"/>
    <w:rsid w:val="00A1459C"/>
    <w:rsid w:val="00A30536"/>
    <w:rsid w:val="00A30D07"/>
    <w:rsid w:val="00A32B23"/>
    <w:rsid w:val="00A32D0D"/>
    <w:rsid w:val="00A35934"/>
    <w:rsid w:val="00A4381B"/>
    <w:rsid w:val="00A51DD4"/>
    <w:rsid w:val="00A63A26"/>
    <w:rsid w:val="00A65C0E"/>
    <w:rsid w:val="00A72070"/>
    <w:rsid w:val="00AA2618"/>
    <w:rsid w:val="00AA4A2C"/>
    <w:rsid w:val="00AB72CF"/>
    <w:rsid w:val="00AD2DC6"/>
    <w:rsid w:val="00AE6129"/>
    <w:rsid w:val="00AF2C76"/>
    <w:rsid w:val="00B04281"/>
    <w:rsid w:val="00B05E66"/>
    <w:rsid w:val="00B202E6"/>
    <w:rsid w:val="00B32BBC"/>
    <w:rsid w:val="00B43AE7"/>
    <w:rsid w:val="00B50FE1"/>
    <w:rsid w:val="00B54AF3"/>
    <w:rsid w:val="00B662C3"/>
    <w:rsid w:val="00B73E8C"/>
    <w:rsid w:val="00B90F1E"/>
    <w:rsid w:val="00B95D1D"/>
    <w:rsid w:val="00BA3EC7"/>
    <w:rsid w:val="00BB406F"/>
    <w:rsid w:val="00BB7C85"/>
    <w:rsid w:val="00BD1D92"/>
    <w:rsid w:val="00BE16D7"/>
    <w:rsid w:val="00BF0771"/>
    <w:rsid w:val="00BF3CAA"/>
    <w:rsid w:val="00BF3F4B"/>
    <w:rsid w:val="00BF510F"/>
    <w:rsid w:val="00C021E5"/>
    <w:rsid w:val="00C03FDA"/>
    <w:rsid w:val="00C228E9"/>
    <w:rsid w:val="00C244B6"/>
    <w:rsid w:val="00C43B1E"/>
    <w:rsid w:val="00C47A4A"/>
    <w:rsid w:val="00C91CEA"/>
    <w:rsid w:val="00C94FDE"/>
    <w:rsid w:val="00CB65BC"/>
    <w:rsid w:val="00CC3135"/>
    <w:rsid w:val="00CE7072"/>
    <w:rsid w:val="00CE7851"/>
    <w:rsid w:val="00D042B7"/>
    <w:rsid w:val="00D04E06"/>
    <w:rsid w:val="00D20079"/>
    <w:rsid w:val="00D33E52"/>
    <w:rsid w:val="00D514D9"/>
    <w:rsid w:val="00D544F2"/>
    <w:rsid w:val="00D60B03"/>
    <w:rsid w:val="00D7672F"/>
    <w:rsid w:val="00D80118"/>
    <w:rsid w:val="00D81338"/>
    <w:rsid w:val="00D81719"/>
    <w:rsid w:val="00D83106"/>
    <w:rsid w:val="00D90B64"/>
    <w:rsid w:val="00DB4639"/>
    <w:rsid w:val="00DC6017"/>
    <w:rsid w:val="00E16B58"/>
    <w:rsid w:val="00E22BF7"/>
    <w:rsid w:val="00E40335"/>
    <w:rsid w:val="00E41D8A"/>
    <w:rsid w:val="00E42A2A"/>
    <w:rsid w:val="00E5054B"/>
    <w:rsid w:val="00E6000F"/>
    <w:rsid w:val="00E63AA7"/>
    <w:rsid w:val="00E72C87"/>
    <w:rsid w:val="00E7385C"/>
    <w:rsid w:val="00E9424E"/>
    <w:rsid w:val="00E96F65"/>
    <w:rsid w:val="00EC1014"/>
    <w:rsid w:val="00EC2710"/>
    <w:rsid w:val="00EC4AD1"/>
    <w:rsid w:val="00EC4CDA"/>
    <w:rsid w:val="00EE7945"/>
    <w:rsid w:val="00F12A94"/>
    <w:rsid w:val="00F14CB6"/>
    <w:rsid w:val="00F15F09"/>
    <w:rsid w:val="00F43DAF"/>
    <w:rsid w:val="00F473AC"/>
    <w:rsid w:val="00F6159E"/>
    <w:rsid w:val="00F62D39"/>
    <w:rsid w:val="00F71AF8"/>
    <w:rsid w:val="00F73E9E"/>
    <w:rsid w:val="00F82725"/>
    <w:rsid w:val="00F91FBF"/>
    <w:rsid w:val="00FA11D2"/>
    <w:rsid w:val="00FA7683"/>
    <w:rsid w:val="00FC63D1"/>
    <w:rsid w:val="00FD65D7"/>
    <w:rsid w:val="00FE33E0"/>
    <w:rsid w:val="00FF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0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229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7229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B7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73E8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rsid w:val="00B7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73E8C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8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5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1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1</Pages>
  <Words>122</Words>
  <Characters>696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2013-04-09T07:20:00Z</cp:lastPrinted>
  <dcterms:created xsi:type="dcterms:W3CDTF">2012-02-08T06:46:00Z</dcterms:created>
  <dcterms:modified xsi:type="dcterms:W3CDTF">2013-04-12T06:38:00Z</dcterms:modified>
</cp:coreProperties>
</file>